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4987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37"/>
        <w:gridCol w:w="3535"/>
      </w:tblGrid>
      <w:tr w:rsidR="00880783" w:rsidRPr="00AA4794" w14:paraId="4FD86EAE" w14:textId="77777777" w:rsidTr="00B62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237" w:type="dxa"/>
            <w:tcMar>
              <w:right w:w="288" w:type="dxa"/>
            </w:tcMar>
          </w:tcPr>
          <w:p w14:paraId="29A0623E" w14:textId="5E1CE5E7" w:rsidR="005C61E4" w:rsidRPr="00AA4794" w:rsidRDefault="008E07D0" w:rsidP="005C61E4">
            <w:pPr>
              <w:spacing w:after="160" w:line="312" w:lineRule="auto"/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6079EC4A" wp14:editId="73FEF17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2388870</wp:posOffset>
                  </wp:positionV>
                  <wp:extent cx="4587875" cy="2339975"/>
                  <wp:effectExtent l="0" t="0" r="3175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ida bird statue (2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8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31E" w:rsidRPr="00180A5D">
              <w:rPr>
                <w:noProof/>
              </w:rPr>
              <w:drawing>
                <wp:inline distT="0" distB="0" distL="0" distR="0" wp14:anchorId="774321A4" wp14:editId="32C9FDE5">
                  <wp:extent cx="4577442" cy="23348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456" cy="24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59ED2" w14:textId="4EFCDFBB" w:rsidR="005C61E4" w:rsidRPr="00AF5683" w:rsidRDefault="00744CBA" w:rsidP="005C61E4">
            <w:pPr>
              <w:pStyle w:val="Date"/>
              <w:rPr>
                <w:color w:val="FF0000"/>
                <w:sz w:val="32"/>
                <w:szCs w:val="32"/>
              </w:rPr>
            </w:pPr>
            <w:r w:rsidRPr="00AF5683">
              <w:rPr>
                <w:color w:val="FF0000"/>
                <w:sz w:val="32"/>
                <w:szCs w:val="32"/>
              </w:rPr>
              <w:t>May 2</w:t>
            </w:r>
            <w:r w:rsidR="00C54D62" w:rsidRPr="00C54D62">
              <w:rPr>
                <w:color w:val="FF0000"/>
                <w:sz w:val="32"/>
                <w:szCs w:val="32"/>
                <w:vertAlign w:val="superscript"/>
              </w:rPr>
              <w:t>nd</w:t>
            </w:r>
            <w:r w:rsidR="00C54D62">
              <w:rPr>
                <w:color w:val="FF0000"/>
                <w:sz w:val="32"/>
                <w:szCs w:val="32"/>
              </w:rPr>
              <w:t xml:space="preserve"> </w:t>
            </w:r>
            <w:r w:rsidRPr="00AF5683">
              <w:rPr>
                <w:color w:val="FF0000"/>
                <w:sz w:val="32"/>
                <w:szCs w:val="32"/>
              </w:rPr>
              <w:t>&amp; 3</w:t>
            </w:r>
            <w:r w:rsidR="00C54D62" w:rsidRPr="00C54D62">
              <w:rPr>
                <w:color w:val="FF0000"/>
                <w:sz w:val="32"/>
                <w:szCs w:val="32"/>
                <w:vertAlign w:val="superscript"/>
              </w:rPr>
              <w:t>rd</w:t>
            </w:r>
            <w:r w:rsidR="00C54D62">
              <w:rPr>
                <w:color w:val="FF0000"/>
                <w:sz w:val="32"/>
                <w:szCs w:val="32"/>
              </w:rPr>
              <w:t xml:space="preserve"> 2019</w:t>
            </w:r>
            <w:r w:rsidR="00794BBA">
              <w:rPr>
                <w:color w:val="FF0000"/>
                <w:sz w:val="32"/>
                <w:szCs w:val="32"/>
              </w:rPr>
              <w:t xml:space="preserve"> SYMPOSIUM</w:t>
            </w:r>
          </w:p>
          <w:p w14:paraId="6C0A9DE7" w14:textId="2D32C1AF" w:rsidR="005C61E4" w:rsidRDefault="009A401C" w:rsidP="005C61E4">
            <w:pPr>
              <w:pStyle w:val="Title"/>
              <w:rPr>
                <w:bCs w:val="0"/>
                <w:sz w:val="32"/>
                <w:szCs w:val="32"/>
              </w:rPr>
            </w:pPr>
            <w:r w:rsidRPr="004B2736">
              <w:rPr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59264" behindDoc="1" locked="0" layoutInCell="1" allowOverlap="1" wp14:anchorId="678C2FD4" wp14:editId="34E4BE90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339090</wp:posOffset>
                  </wp:positionV>
                  <wp:extent cx="1064895" cy="701675"/>
                  <wp:effectExtent l="0" t="0" r="1905" b="3175"/>
                  <wp:wrapTight wrapText="bothSides">
                    <wp:wrapPolygon edited="0">
                      <wp:start x="0" y="0"/>
                      <wp:lineTo x="0" y="21111"/>
                      <wp:lineTo x="21252" y="21111"/>
                      <wp:lineTo x="21252" y="0"/>
                      <wp:lineTo x="0" y="0"/>
                    </wp:wrapPolygon>
                  </wp:wrapTight>
                  <wp:docPr id="2" name="Picture 2" descr="LEAP 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P 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CBA" w:rsidRPr="00AF5683">
              <w:rPr>
                <w:sz w:val="32"/>
                <w:szCs w:val="32"/>
              </w:rPr>
              <w:t>Reconciliation through Education: Sharing the BC Experience</w:t>
            </w:r>
          </w:p>
          <w:p w14:paraId="316CEF34" w14:textId="6A0A0B5A" w:rsidR="00CE3209" w:rsidRPr="0093519B" w:rsidRDefault="00CE3209" w:rsidP="00CE3209">
            <w:pPr>
              <w:rPr>
                <w:rFonts w:asciiTheme="majorHAnsi" w:hAnsiTheme="majorHAnsi"/>
                <w:bCs w:val="0"/>
                <w:color w:val="75CBE6" w:themeColor="accent6" w:themeTint="99"/>
              </w:rPr>
            </w:pPr>
            <w:r w:rsidRPr="0093519B">
              <w:rPr>
                <w:rFonts w:asciiTheme="majorHAnsi" w:hAnsiTheme="majorHAnsi"/>
                <w:color w:val="75CBE6" w:themeColor="accent6" w:themeTint="99"/>
              </w:rPr>
              <w:t>MASONIC CONFERENCE CENTRE</w:t>
            </w:r>
          </w:p>
          <w:p w14:paraId="1E626127" w14:textId="3F2985AC" w:rsidR="00CE3209" w:rsidRPr="0093519B" w:rsidRDefault="00CE3209" w:rsidP="00CE3209">
            <w:pPr>
              <w:rPr>
                <w:rFonts w:asciiTheme="majorHAnsi" w:hAnsiTheme="majorHAnsi"/>
                <w:color w:val="75CBE6" w:themeColor="accent6" w:themeTint="99"/>
              </w:rPr>
            </w:pPr>
            <w:r w:rsidRPr="0093519B">
              <w:rPr>
                <w:rFonts w:asciiTheme="majorHAnsi" w:hAnsiTheme="majorHAnsi"/>
                <w:color w:val="75CBE6" w:themeColor="accent6" w:themeTint="99"/>
              </w:rPr>
              <w:t>(66 Goulburn St, Sydney)</w:t>
            </w:r>
          </w:p>
          <w:p w14:paraId="7FBA1B2E" w14:textId="401C947C" w:rsidR="004B2736" w:rsidRPr="00B62EFF" w:rsidRDefault="00AF5683" w:rsidP="004B2736">
            <w:pPr>
              <w:spacing w:before="240"/>
              <w:jc w:val="both"/>
              <w:rPr>
                <w:rFonts w:cstheme="minorHAnsi"/>
                <w:bCs w:val="0"/>
                <w:color w:val="auto"/>
                <w:sz w:val="22"/>
                <w:szCs w:val="22"/>
              </w:rPr>
            </w:pP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This is a 2-day </w:t>
            </w:r>
            <w:r w:rsidR="002E7362">
              <w:rPr>
                <w:rFonts w:cstheme="minorHAnsi"/>
                <w:color w:val="auto"/>
                <w:sz w:val="22"/>
                <w:szCs w:val="22"/>
              </w:rPr>
              <w:t>symposium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for every primary principal and staff who are committed and passionate about finding a way forward to improve indigenous education in </w:t>
            </w:r>
            <w:r w:rsidR="0066482D">
              <w:rPr>
                <w:rFonts w:cstheme="minorHAnsi"/>
                <w:color w:val="auto"/>
                <w:sz w:val="22"/>
                <w:szCs w:val="22"/>
              </w:rPr>
              <w:t>their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school. Together we can do this</w:t>
            </w:r>
            <w:r w:rsidR="002E7362">
              <w:rPr>
                <w:rFonts w:cstheme="minorHAnsi"/>
                <w:color w:val="auto"/>
                <w:sz w:val="22"/>
                <w:szCs w:val="22"/>
              </w:rPr>
              <w:t>!</w:t>
            </w:r>
          </w:p>
          <w:p w14:paraId="41FF04CD" w14:textId="75FF7C5A" w:rsidR="00880783" w:rsidRPr="00B62EFF" w:rsidRDefault="004B2736" w:rsidP="004B2736">
            <w:pPr>
              <w:spacing w:before="240" w:after="160"/>
              <w:jc w:val="both"/>
              <w:rPr>
                <w:rFonts w:cstheme="minorHAnsi"/>
                <w:bCs w:val="0"/>
                <w:color w:val="auto"/>
                <w:sz w:val="22"/>
                <w:szCs w:val="22"/>
              </w:rPr>
            </w:pP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Last September LEAP </w:t>
            </w:r>
            <w:proofErr w:type="spellStart"/>
            <w:r w:rsidRPr="00B62EFF">
              <w:rPr>
                <w:rFonts w:cstheme="minorHAnsi"/>
                <w:color w:val="auto"/>
                <w:sz w:val="22"/>
                <w:szCs w:val="22"/>
              </w:rPr>
              <w:t>organised</w:t>
            </w:r>
            <w:proofErr w:type="spellEnd"/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a special study tour to BC to explore the</w:t>
            </w:r>
            <w:r w:rsidR="0066482D">
              <w:rPr>
                <w:rFonts w:cstheme="minorHAnsi"/>
                <w:color w:val="auto"/>
                <w:sz w:val="22"/>
                <w:szCs w:val="22"/>
              </w:rPr>
              <w:t>ir successful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initiatives in indigenous education</w:t>
            </w:r>
            <w:r w:rsidR="0066482D">
              <w:rPr>
                <w:rFonts w:cstheme="minorHAnsi"/>
                <w:color w:val="auto"/>
                <w:sz w:val="22"/>
                <w:szCs w:val="22"/>
              </w:rPr>
              <w:t>,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undertaken </w:t>
            </w:r>
            <w:r w:rsidR="0066482D">
              <w:rPr>
                <w:rFonts w:cstheme="minorHAnsi"/>
                <w:color w:val="auto"/>
                <w:sz w:val="22"/>
                <w:szCs w:val="22"/>
              </w:rPr>
              <w:t>over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the last few years. </w:t>
            </w:r>
            <w:r w:rsidR="002E7362">
              <w:rPr>
                <w:rFonts w:cstheme="minorHAnsi"/>
                <w:color w:val="auto"/>
                <w:sz w:val="22"/>
                <w:szCs w:val="22"/>
              </w:rPr>
              <w:t>Across the two days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you will hear reports directly from the study tour participants; descriptions of BC successes from BC educators; </w:t>
            </w:r>
            <w:r w:rsidR="00913E7B">
              <w:rPr>
                <w:rFonts w:cstheme="minorHAnsi"/>
                <w:color w:val="auto"/>
                <w:sz w:val="22"/>
                <w:szCs w:val="22"/>
              </w:rPr>
              <w:t xml:space="preserve">testimonials from NSW schools which have engaged deeply in the Reconciliation process; 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and supportive ideas from </w:t>
            </w:r>
            <w:r w:rsidR="0066482D">
              <w:rPr>
                <w:rFonts w:cstheme="minorHAnsi"/>
                <w:color w:val="auto"/>
                <w:sz w:val="22"/>
                <w:szCs w:val="22"/>
              </w:rPr>
              <w:t xml:space="preserve">various </w:t>
            </w:r>
            <w:proofErr w:type="spellStart"/>
            <w:r w:rsidR="0066482D">
              <w:rPr>
                <w:rFonts w:cstheme="minorHAnsi"/>
                <w:color w:val="auto"/>
                <w:sz w:val="22"/>
                <w:szCs w:val="22"/>
              </w:rPr>
              <w:t>organisations</w:t>
            </w:r>
            <w:proofErr w:type="spellEnd"/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to enhance </w:t>
            </w:r>
            <w:r w:rsidRPr="00B62EFF">
              <w:rPr>
                <w:rFonts w:cstheme="minorHAnsi"/>
                <w:b/>
                <w:color w:val="auto"/>
                <w:sz w:val="22"/>
                <w:szCs w:val="22"/>
              </w:rPr>
              <w:t xml:space="preserve">real 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>change in your school community.</w:t>
            </w:r>
          </w:p>
          <w:p w14:paraId="6F6802DD" w14:textId="7AAAFFE1" w:rsidR="00C54D62" w:rsidRPr="00D81403" w:rsidRDefault="00C54D62" w:rsidP="00C54D62">
            <w:pPr>
              <w:jc w:val="both"/>
              <w:rPr>
                <w:rFonts w:cstheme="minorHAnsi"/>
                <w:i/>
                <w:color w:val="auto"/>
                <w:sz w:val="22"/>
                <w:szCs w:val="22"/>
              </w:rPr>
            </w:pP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This </w:t>
            </w:r>
            <w:r w:rsidR="002E7362">
              <w:rPr>
                <w:rFonts w:cstheme="minorHAnsi"/>
                <w:color w:val="auto"/>
                <w:sz w:val="22"/>
                <w:szCs w:val="22"/>
              </w:rPr>
              <w:t>symposium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is for all social-justice minded and passionate leaders (small school teams are recommended) who are looking for ways to </w:t>
            </w:r>
            <w:r w:rsidR="00D81403">
              <w:rPr>
                <w:rFonts w:cstheme="minorHAnsi"/>
                <w:color w:val="auto"/>
                <w:sz w:val="22"/>
                <w:szCs w:val="22"/>
              </w:rPr>
              <w:t>advance and</w:t>
            </w:r>
            <w:r w:rsidRPr="00B62EFF">
              <w:rPr>
                <w:rFonts w:cstheme="minorHAnsi"/>
                <w:color w:val="auto"/>
                <w:sz w:val="22"/>
                <w:szCs w:val="22"/>
              </w:rPr>
              <w:t xml:space="preserve"> sustain </w:t>
            </w:r>
            <w:r w:rsidR="00D81403" w:rsidRPr="00D81403">
              <w:rPr>
                <w:rFonts w:cstheme="minorHAnsi"/>
                <w:i/>
                <w:color w:val="auto"/>
                <w:sz w:val="22"/>
                <w:szCs w:val="22"/>
              </w:rPr>
              <w:t>reconciliation through education</w:t>
            </w:r>
            <w:r w:rsidRPr="00D81403">
              <w:rPr>
                <w:rFonts w:cstheme="minorHAnsi"/>
                <w:i/>
                <w:color w:val="auto"/>
                <w:sz w:val="22"/>
                <w:szCs w:val="22"/>
              </w:rPr>
              <w:t xml:space="preserve">. </w:t>
            </w:r>
          </w:p>
          <w:p w14:paraId="1F19F55B" w14:textId="0061C63F" w:rsidR="00C54D62" w:rsidRPr="004B2736" w:rsidRDefault="00C54D62" w:rsidP="004B2736">
            <w:pPr>
              <w:spacing w:before="240" w:after="160"/>
              <w:jc w:val="both"/>
            </w:pPr>
          </w:p>
        </w:tc>
        <w:tc>
          <w:tcPr>
            <w:tcW w:w="3535" w:type="dxa"/>
          </w:tcPr>
          <w:p w14:paraId="41E6555D" w14:textId="52751CE3" w:rsidR="005C61E4" w:rsidRPr="00AA4794" w:rsidRDefault="0040421E" w:rsidP="005C61E4">
            <w:pPr>
              <w:pStyle w:val="Heading2"/>
              <w:outlineLvl w:val="1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36ED29D" wp14:editId="395AAD31">
                  <wp:simplePos x="0" y="0"/>
                  <wp:positionH relativeFrom="column">
                    <wp:posOffset>40073</wp:posOffset>
                  </wp:positionH>
                  <wp:positionV relativeFrom="paragraph">
                    <wp:posOffset>345372</wp:posOffset>
                  </wp:positionV>
                  <wp:extent cx="2171700" cy="1710554"/>
                  <wp:effectExtent l="2222" t="0" r="2223" b="2222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8299" cy="171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C659831" w14:textId="543D65BE" w:rsidR="005C61E4" w:rsidRPr="00AA4794" w:rsidRDefault="004655B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2F8683655CA74D6B9D00399E054A37F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08C6D9D" w14:textId="6B0F52C8" w:rsidR="005C61E4" w:rsidRPr="00AA4794" w:rsidRDefault="005C61E4" w:rsidP="005C61E4">
            <w:pPr>
              <w:pStyle w:val="Heading2"/>
              <w:outlineLvl w:val="1"/>
            </w:pPr>
          </w:p>
          <w:p w14:paraId="4655E365" w14:textId="77777777" w:rsidR="005C61E4" w:rsidRPr="00AA4794" w:rsidRDefault="004655B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9AC5BD1399A34C289711A190FD026D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68017ED8" w14:textId="4C2D1369" w:rsidR="005C61E4" w:rsidRPr="00AA4794" w:rsidRDefault="006D6013" w:rsidP="005C61E4">
            <w:pPr>
              <w:pStyle w:val="Heading2"/>
              <w:outlineLvl w:val="1"/>
            </w:pPr>
            <w:r w:rsidRPr="006D6013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DE2AEC6" wp14:editId="22F81A2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365312</wp:posOffset>
                  </wp:positionV>
                  <wp:extent cx="2056453" cy="1185545"/>
                  <wp:effectExtent l="0" t="0" r="127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53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DE6185" w14:textId="20112109" w:rsidR="00AA4794" w:rsidRDefault="00AA4794" w:rsidP="005C61E4">
            <w:pPr>
              <w:pStyle w:val="Heading2"/>
              <w:outlineLvl w:val="1"/>
              <w:rPr>
                <w:bCs w:val="0"/>
              </w:rPr>
            </w:pPr>
          </w:p>
          <w:p w14:paraId="1DCF67EB" w14:textId="0A311486" w:rsidR="00110F60" w:rsidRDefault="00110F60" w:rsidP="005C61E4">
            <w:pPr>
              <w:pStyle w:val="Heading2"/>
              <w:outlineLvl w:val="1"/>
              <w:rPr>
                <w:bCs w:val="0"/>
              </w:rPr>
            </w:pPr>
          </w:p>
          <w:p w14:paraId="78765487" w14:textId="0B41C678" w:rsidR="00110F60" w:rsidRDefault="00110F60" w:rsidP="005C61E4">
            <w:pPr>
              <w:pStyle w:val="Heading2"/>
              <w:outlineLvl w:val="1"/>
            </w:pPr>
          </w:p>
          <w:p w14:paraId="628D60C6" w14:textId="1E87F0E9" w:rsidR="00173B91" w:rsidRDefault="006E67EF" w:rsidP="005C61E4">
            <w:pPr>
              <w:pStyle w:val="Heading2"/>
              <w:outlineLvl w:val="1"/>
              <w:rPr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283D1D5" wp14:editId="4BF214A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54429</wp:posOffset>
                  </wp:positionV>
                  <wp:extent cx="2095500" cy="131953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33" cy="13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BACC340" w14:textId="37791B83" w:rsidR="0040421E" w:rsidRDefault="0040421E" w:rsidP="005C61E4">
            <w:pPr>
              <w:pStyle w:val="Heading2"/>
              <w:outlineLvl w:val="1"/>
              <w:rPr>
                <w:bCs w:val="0"/>
              </w:rPr>
            </w:pPr>
          </w:p>
          <w:p w14:paraId="594E5D1B" w14:textId="77777777" w:rsidR="00B62EFF" w:rsidRPr="00AA4794" w:rsidRDefault="00B62EFF" w:rsidP="005C61E4">
            <w:pPr>
              <w:pStyle w:val="Heading2"/>
              <w:outlineLvl w:val="1"/>
            </w:pPr>
          </w:p>
          <w:p w14:paraId="656ABFD4" w14:textId="2B331CD6" w:rsidR="00173B91" w:rsidRDefault="00173B91" w:rsidP="00AA4794">
            <w:pPr>
              <w:pStyle w:val="ContactInfo"/>
              <w:spacing w:line="312" w:lineRule="auto"/>
              <w:rPr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A3A34C" wp14:editId="06295541">
                  <wp:simplePos x="0" y="0"/>
                  <wp:positionH relativeFrom="column">
                    <wp:posOffset>108676</wp:posOffset>
                  </wp:positionH>
                  <wp:positionV relativeFrom="paragraph">
                    <wp:posOffset>136525</wp:posOffset>
                  </wp:positionV>
                  <wp:extent cx="1964871" cy="1629410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71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066DE26" w14:textId="1DBFA0DE" w:rsidR="00173B91" w:rsidRDefault="00173B91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20FB747E" w14:textId="528481A4" w:rsidR="00173B91" w:rsidRDefault="00173B91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3FEA0DF1" w14:textId="2D671294" w:rsidR="00173B91" w:rsidRDefault="00173B91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0C8B2A06" w14:textId="2BA64131" w:rsidR="005C61E4" w:rsidRDefault="00B62EFF" w:rsidP="00AA4794">
            <w:pPr>
              <w:pStyle w:val="ContactInfo"/>
              <w:spacing w:line="312" w:lineRule="auto"/>
              <w:rPr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C5A98EE" wp14:editId="498856D4">
                  <wp:simplePos x="0" y="0"/>
                  <wp:positionH relativeFrom="column">
                    <wp:posOffset>158478</wp:posOffset>
                  </wp:positionH>
                  <wp:positionV relativeFrom="paragraph">
                    <wp:posOffset>263345</wp:posOffset>
                  </wp:positionV>
                  <wp:extent cx="1936945" cy="1948542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11" cy="19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CD8A6" w14:textId="57EFF566" w:rsidR="00173B91" w:rsidRDefault="00173B91" w:rsidP="00AA4794">
            <w:pPr>
              <w:pStyle w:val="ContactInfo"/>
              <w:spacing w:line="312" w:lineRule="auto"/>
            </w:pPr>
          </w:p>
          <w:p w14:paraId="46B58CFE" w14:textId="111FF059" w:rsidR="00B62EFF" w:rsidRDefault="00B62EFF" w:rsidP="00AA4794">
            <w:pPr>
              <w:pStyle w:val="ContactInfo"/>
              <w:spacing w:line="312" w:lineRule="auto"/>
            </w:pPr>
          </w:p>
          <w:p w14:paraId="35EC21C3" w14:textId="3ED808A3" w:rsidR="00B62EFF" w:rsidRDefault="00B62EFF" w:rsidP="00AA4794">
            <w:pPr>
              <w:pStyle w:val="ContactInfo"/>
              <w:spacing w:line="312" w:lineRule="auto"/>
            </w:pPr>
          </w:p>
          <w:p w14:paraId="00D0240B" w14:textId="4C0370C5" w:rsidR="00B62EFF" w:rsidRDefault="00B62EFF" w:rsidP="00AA4794">
            <w:pPr>
              <w:pStyle w:val="ContactInfo"/>
              <w:spacing w:line="312" w:lineRule="auto"/>
            </w:pPr>
          </w:p>
          <w:p w14:paraId="3B0A06F1" w14:textId="77777777" w:rsidR="00B62EFF" w:rsidRDefault="00B62EFF" w:rsidP="00AA4794">
            <w:pPr>
              <w:pStyle w:val="ContactInfo"/>
              <w:spacing w:line="312" w:lineRule="auto"/>
              <w:rPr>
                <w:bCs w:val="0"/>
              </w:rPr>
            </w:pPr>
          </w:p>
          <w:p w14:paraId="1C3246F2" w14:textId="4099429A" w:rsidR="00173B91" w:rsidRPr="00AA4794" w:rsidRDefault="00173B91" w:rsidP="00AA4794">
            <w:pPr>
              <w:pStyle w:val="ContactInfo"/>
              <w:spacing w:line="312" w:lineRule="auto"/>
            </w:pPr>
          </w:p>
        </w:tc>
      </w:tr>
    </w:tbl>
    <w:p w14:paraId="3D1AEEF7" w14:textId="5FA52676" w:rsidR="005C61E4" w:rsidRDefault="005C61E4" w:rsidP="00AA4794">
      <w:pPr>
        <w:pStyle w:val="NoSpacing"/>
      </w:pPr>
    </w:p>
    <w:p w14:paraId="5DC17460" w14:textId="619A7C36" w:rsidR="00B06261" w:rsidRDefault="00B06261" w:rsidP="00AA4794">
      <w:pPr>
        <w:pStyle w:val="NoSpacing"/>
      </w:pPr>
    </w:p>
    <w:p w14:paraId="7E9C0EB0" w14:textId="43EC656E" w:rsidR="00B06261" w:rsidRDefault="00B06261" w:rsidP="00AA4794">
      <w:pPr>
        <w:pStyle w:val="NoSpacing"/>
      </w:pPr>
    </w:p>
    <w:tbl>
      <w:tblPr>
        <w:tblStyle w:val="TableGrid"/>
        <w:tblW w:w="10339" w:type="dxa"/>
        <w:tblInd w:w="227" w:type="dxa"/>
        <w:tblLook w:val="04A0" w:firstRow="1" w:lastRow="0" w:firstColumn="1" w:lastColumn="0" w:noHBand="0" w:noVBand="1"/>
      </w:tblPr>
      <w:tblGrid>
        <w:gridCol w:w="902"/>
        <w:gridCol w:w="1985"/>
        <w:gridCol w:w="7452"/>
      </w:tblGrid>
      <w:tr w:rsidR="00EA18C3" w:rsidRPr="00242285" w14:paraId="2F489A55" w14:textId="77777777" w:rsidTr="00EA18C3">
        <w:tc>
          <w:tcPr>
            <w:tcW w:w="10339" w:type="dxa"/>
            <w:gridSpan w:val="3"/>
            <w:shd w:val="clear" w:color="auto" w:fill="75CBE6" w:themeFill="accent6" w:themeFillTint="99"/>
          </w:tcPr>
          <w:p w14:paraId="323ED39A" w14:textId="512E0BCB" w:rsidR="00EA18C3" w:rsidRPr="00242285" w:rsidRDefault="00EA18C3" w:rsidP="00242285">
            <w:pPr>
              <w:spacing w:before="240"/>
              <w:jc w:val="center"/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  <w:t>DAY 1</w:t>
            </w:r>
          </w:p>
        </w:tc>
      </w:tr>
      <w:tr w:rsidR="00EA18C3" w:rsidRPr="00242285" w14:paraId="0853CDC0" w14:textId="77777777" w:rsidTr="003720E9">
        <w:tc>
          <w:tcPr>
            <w:tcW w:w="902" w:type="dxa"/>
          </w:tcPr>
          <w:p w14:paraId="0568517D" w14:textId="247DCA0F" w:rsidR="00EA18C3" w:rsidRPr="00242285" w:rsidRDefault="00EA18C3" w:rsidP="00242285">
            <w:pPr>
              <w:spacing w:before="240"/>
              <w:jc w:val="center"/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  <w:t>Time</w:t>
            </w:r>
          </w:p>
        </w:tc>
        <w:tc>
          <w:tcPr>
            <w:tcW w:w="1985" w:type="dxa"/>
          </w:tcPr>
          <w:p w14:paraId="0B872FC1" w14:textId="46CEE56D" w:rsidR="003720E9" w:rsidRPr="00242285" w:rsidRDefault="00EA18C3" w:rsidP="003720E9">
            <w:pPr>
              <w:spacing w:before="240"/>
              <w:jc w:val="center"/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  <w:t>Session</w:t>
            </w:r>
          </w:p>
        </w:tc>
        <w:tc>
          <w:tcPr>
            <w:tcW w:w="7452" w:type="dxa"/>
          </w:tcPr>
          <w:p w14:paraId="145109E8" w14:textId="77777777" w:rsidR="00EA18C3" w:rsidRPr="00242285" w:rsidRDefault="00EA18C3" w:rsidP="00242285">
            <w:pPr>
              <w:spacing w:before="240"/>
              <w:jc w:val="center"/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color w:val="B11A57" w:themeColor="accent1" w:themeShade="BF"/>
                <w:sz w:val="22"/>
                <w:szCs w:val="22"/>
              </w:rPr>
              <w:t>Session Themes</w:t>
            </w:r>
          </w:p>
        </w:tc>
      </w:tr>
      <w:tr w:rsidR="00EA18C3" w:rsidRPr="00242285" w14:paraId="61E89EC1" w14:textId="77777777" w:rsidTr="003720E9">
        <w:tc>
          <w:tcPr>
            <w:tcW w:w="902" w:type="dxa"/>
          </w:tcPr>
          <w:p w14:paraId="52463DC4" w14:textId="08BD767F" w:rsidR="00EA18C3" w:rsidRPr="00242285" w:rsidRDefault="00EA18C3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9.15</w:t>
            </w:r>
          </w:p>
        </w:tc>
        <w:tc>
          <w:tcPr>
            <w:tcW w:w="1985" w:type="dxa"/>
            <w:vMerge w:val="restart"/>
          </w:tcPr>
          <w:p w14:paraId="1209021D" w14:textId="4B65D907" w:rsidR="00EA18C3" w:rsidRPr="003720E9" w:rsidRDefault="00EA18C3" w:rsidP="00242285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</w:tcPr>
          <w:p w14:paraId="4697B1CB" w14:textId="7788C131" w:rsidR="003720E9" w:rsidRPr="00242285" w:rsidRDefault="00EA18C3" w:rsidP="00226DB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bookmarkStart w:id="0" w:name="_GoBack"/>
            <w:bookmarkEnd w:id="0"/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Welcome</w:t>
            </w:r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</w:t>
            </w:r>
            <w:proofErr w:type="gramStart"/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To</w:t>
            </w:r>
            <w:proofErr w:type="gramEnd"/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Country</w:t>
            </w:r>
            <w:r w:rsidR="003720E9">
              <w:rPr>
                <w:rFonts w:ascii="Calibri" w:hAnsi="Calibri" w:cs="Calibri"/>
                <w:b/>
                <w:i/>
                <w:sz w:val="22"/>
                <w:szCs w:val="22"/>
              </w:rPr>
              <w:t>: Metropolitan Local Aboriginal lands Council</w:t>
            </w:r>
          </w:p>
        </w:tc>
      </w:tr>
      <w:tr w:rsidR="00EA18C3" w:rsidRPr="00242285" w14:paraId="7FFBBDE8" w14:textId="77777777" w:rsidTr="003720E9">
        <w:tc>
          <w:tcPr>
            <w:tcW w:w="902" w:type="dxa"/>
          </w:tcPr>
          <w:p w14:paraId="3443BA98" w14:textId="6777AD77" w:rsidR="00EA18C3" w:rsidRPr="00242285" w:rsidRDefault="00EA18C3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9.30</w:t>
            </w:r>
          </w:p>
        </w:tc>
        <w:tc>
          <w:tcPr>
            <w:tcW w:w="1985" w:type="dxa"/>
            <w:vMerge/>
          </w:tcPr>
          <w:p w14:paraId="341F40DC" w14:textId="6BBC5CDF" w:rsidR="00EA18C3" w:rsidRPr="00242285" w:rsidRDefault="00EA18C3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2" w:type="dxa"/>
          </w:tcPr>
          <w:p w14:paraId="71CA0CF6" w14:textId="77777777" w:rsidR="00DC554B" w:rsidRPr="00242285" w:rsidRDefault="00DC554B" w:rsidP="00226DB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Setting the scene:</w:t>
            </w:r>
            <w:r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The LEAP BC Study Tour</w:t>
            </w:r>
          </w:p>
          <w:p w14:paraId="0E050629" w14:textId="6F6030CD" w:rsidR="00DC554B" w:rsidRPr="00242285" w:rsidRDefault="00DC554B" w:rsidP="00242285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Warren Marks &amp; Sue Lazenby (LEAP BC tour leaders)</w:t>
            </w:r>
          </w:p>
          <w:p w14:paraId="77671FEF" w14:textId="429FDC22" w:rsidR="00EF05B9" w:rsidRPr="00242285" w:rsidRDefault="00EF05B9" w:rsidP="007850F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554B" w:rsidRPr="00242285" w14:paraId="3BC2E810" w14:textId="77777777" w:rsidTr="003720E9">
        <w:tc>
          <w:tcPr>
            <w:tcW w:w="902" w:type="dxa"/>
          </w:tcPr>
          <w:p w14:paraId="06A2F951" w14:textId="5B128058" w:rsidR="00DC554B" w:rsidRPr="00242285" w:rsidRDefault="00DC554B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10:15</w:t>
            </w:r>
          </w:p>
        </w:tc>
        <w:tc>
          <w:tcPr>
            <w:tcW w:w="1985" w:type="dxa"/>
          </w:tcPr>
          <w:p w14:paraId="354356FE" w14:textId="1D43CE1E" w:rsidR="00DC554B" w:rsidRPr="00285E00" w:rsidRDefault="00DC554B" w:rsidP="00242285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</w:tcPr>
          <w:p w14:paraId="736D1B72" w14:textId="36027E45" w:rsidR="00EF05B9" w:rsidRPr="009B18C4" w:rsidRDefault="00DC554B" w:rsidP="007850F6">
            <w:pPr>
              <w:spacing w:before="240"/>
              <w:rPr>
                <w:rFonts w:ascii="Calibri" w:hAnsi="Calibri" w:cs="Calibri"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Yarning Circles: </w:t>
            </w:r>
            <w:r w:rsidRPr="00242285">
              <w:rPr>
                <w:rFonts w:ascii="Calibri" w:hAnsi="Calibri" w:cs="Calibri"/>
                <w:i/>
                <w:sz w:val="22"/>
                <w:szCs w:val="22"/>
              </w:rPr>
              <w:t>Getting to know each other</w:t>
            </w:r>
          </w:p>
        </w:tc>
      </w:tr>
      <w:tr w:rsidR="00EA18C3" w:rsidRPr="00242285" w14:paraId="7F5251AF" w14:textId="77777777" w:rsidTr="003720E9">
        <w:tc>
          <w:tcPr>
            <w:tcW w:w="902" w:type="dxa"/>
          </w:tcPr>
          <w:p w14:paraId="60F914D8" w14:textId="152E4971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10.</w:t>
            </w:r>
            <w:r w:rsidR="00DC554B" w:rsidRPr="00242285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985" w:type="dxa"/>
          </w:tcPr>
          <w:p w14:paraId="0557A606" w14:textId="545F241B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sz w:val="22"/>
                <w:szCs w:val="22"/>
              </w:rPr>
              <w:t>Session 1</w:t>
            </w:r>
          </w:p>
        </w:tc>
        <w:tc>
          <w:tcPr>
            <w:tcW w:w="7452" w:type="dxa"/>
          </w:tcPr>
          <w:p w14:paraId="36E695CA" w14:textId="15B01240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The BC Experience</w:t>
            </w:r>
          </w:p>
          <w:p w14:paraId="1EB8D9C0" w14:textId="627BDF01" w:rsidR="004C6C5E" w:rsidRPr="00F832F6" w:rsidRDefault="004C6C5E" w:rsidP="00242285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F832F6">
              <w:rPr>
                <w:rFonts w:ascii="Calibri" w:hAnsi="Calibri" w:cs="Calibri"/>
                <w:sz w:val="22"/>
                <w:szCs w:val="22"/>
                <w:u w:val="single"/>
              </w:rPr>
              <w:t>Session Chair: Warren Marks</w:t>
            </w:r>
            <w:r w:rsidR="000F0FEB" w:rsidRPr="00F832F6">
              <w:rPr>
                <w:rFonts w:ascii="Calibri" w:hAnsi="Calibri" w:cs="Calibri"/>
                <w:sz w:val="22"/>
                <w:szCs w:val="22"/>
                <w:u w:val="single"/>
              </w:rPr>
              <w:t xml:space="preserve"> (LEAP)</w:t>
            </w:r>
          </w:p>
          <w:p w14:paraId="12264515" w14:textId="4BCE7A2E" w:rsidR="00EA18C3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7850F6">
              <w:rPr>
                <w:rFonts w:ascii="Calibri" w:hAnsi="Calibri" w:cs="Calibri"/>
                <w:sz w:val="22"/>
                <w:szCs w:val="22"/>
              </w:rPr>
              <w:t>Group leaders’ personal reflections</w:t>
            </w:r>
            <w:r w:rsidR="00C525D9" w:rsidRPr="007850F6">
              <w:rPr>
                <w:rFonts w:ascii="Calibri" w:hAnsi="Calibri" w:cs="Calibri"/>
                <w:sz w:val="22"/>
                <w:szCs w:val="22"/>
              </w:rPr>
              <w:t>:</w:t>
            </w:r>
            <w:r w:rsidR="00C525D9" w:rsidRPr="00242285">
              <w:rPr>
                <w:rFonts w:ascii="Calibri" w:hAnsi="Calibri" w:cs="Calibri"/>
                <w:sz w:val="22"/>
                <w:szCs w:val="22"/>
              </w:rPr>
              <w:t xml:space="preserve"> Jenny Walker (Kellyville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525D9" w:rsidRPr="00242285">
              <w:rPr>
                <w:rFonts w:ascii="Calibri" w:hAnsi="Calibri" w:cs="Calibri"/>
                <w:sz w:val="22"/>
                <w:szCs w:val="22"/>
              </w:rPr>
              <w:t>PS); Nicole Molloy (</w:t>
            </w:r>
            <w:proofErr w:type="spellStart"/>
            <w:r w:rsidR="00C525D9" w:rsidRPr="00242285">
              <w:rPr>
                <w:rFonts w:ascii="Calibri" w:hAnsi="Calibri" w:cs="Calibri"/>
                <w:sz w:val="22"/>
                <w:szCs w:val="22"/>
              </w:rPr>
              <w:t>Woo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>l</w:t>
            </w:r>
            <w:r w:rsidR="00C525D9" w:rsidRPr="00242285">
              <w:rPr>
                <w:rFonts w:ascii="Calibri" w:hAnsi="Calibri" w:cs="Calibri"/>
                <w:sz w:val="22"/>
                <w:szCs w:val="22"/>
              </w:rPr>
              <w:t>l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>a</w:t>
            </w:r>
            <w:r w:rsidR="00C525D9" w:rsidRPr="00242285">
              <w:rPr>
                <w:rFonts w:ascii="Calibri" w:hAnsi="Calibri" w:cs="Calibri"/>
                <w:sz w:val="22"/>
                <w:szCs w:val="22"/>
              </w:rPr>
              <w:t>h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>ra</w:t>
            </w:r>
            <w:proofErr w:type="spellEnd"/>
            <w:r w:rsidR="00C525D9" w:rsidRPr="00242285">
              <w:rPr>
                <w:rFonts w:ascii="Calibri" w:hAnsi="Calibri" w:cs="Calibri"/>
                <w:sz w:val="22"/>
                <w:szCs w:val="22"/>
              </w:rPr>
              <w:t xml:space="preserve"> PS); Jane Bridges (Sydney Catholic </w:t>
            </w:r>
            <w:r w:rsidR="00AE78E3" w:rsidRPr="00242285">
              <w:rPr>
                <w:rFonts w:ascii="Calibri" w:hAnsi="Calibri" w:cs="Calibri"/>
                <w:sz w:val="22"/>
                <w:szCs w:val="22"/>
              </w:rPr>
              <w:t>Schools, Southern Region Office</w:t>
            </w:r>
            <w:r w:rsidR="00C525D9" w:rsidRPr="00242285">
              <w:rPr>
                <w:rFonts w:ascii="Calibri" w:hAnsi="Calibri" w:cs="Calibri"/>
                <w:sz w:val="22"/>
                <w:szCs w:val="22"/>
              </w:rPr>
              <w:t>); John Farrell (</w:t>
            </w:r>
            <w:r w:rsidR="00985F20" w:rsidRPr="00242285">
              <w:rPr>
                <w:rFonts w:ascii="Calibri" w:hAnsi="Calibri" w:cs="Calibri"/>
                <w:sz w:val="22"/>
                <w:szCs w:val="22"/>
              </w:rPr>
              <w:t xml:space="preserve">SMSJ, Maroubra PS); </w:t>
            </w:r>
            <w:proofErr w:type="spellStart"/>
            <w:r w:rsidR="00985F20" w:rsidRPr="00242285">
              <w:rPr>
                <w:rFonts w:ascii="Calibri" w:hAnsi="Calibri" w:cs="Calibri"/>
                <w:sz w:val="22"/>
                <w:szCs w:val="22"/>
              </w:rPr>
              <w:t>Dyonne</w:t>
            </w:r>
            <w:proofErr w:type="spellEnd"/>
            <w:r w:rsidR="00985F20" w:rsidRPr="00242285">
              <w:rPr>
                <w:rFonts w:ascii="Calibri" w:hAnsi="Calibri" w:cs="Calibri"/>
                <w:sz w:val="22"/>
                <w:szCs w:val="22"/>
              </w:rPr>
              <w:t xml:space="preserve"> Anderson (Cabbage Tree Island PS); and Chris Bonner (Centre for Policy Development)</w:t>
            </w:r>
          </w:p>
          <w:p w14:paraId="5F35411B" w14:textId="1530C735" w:rsidR="00EF05B9" w:rsidRPr="009B18C4" w:rsidRDefault="00EF05B9" w:rsidP="007850F6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A18C3" w:rsidRPr="00242285" w14:paraId="73213613" w14:textId="77777777" w:rsidTr="003720E9">
        <w:tc>
          <w:tcPr>
            <w:tcW w:w="902" w:type="dxa"/>
            <w:shd w:val="clear" w:color="auto" w:fill="75CBE6" w:themeFill="accent6" w:themeFillTint="99"/>
          </w:tcPr>
          <w:p w14:paraId="28524486" w14:textId="57B38FEC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11.</w:t>
            </w:r>
            <w:r w:rsidR="0076466F" w:rsidRPr="00242285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1985" w:type="dxa"/>
            <w:shd w:val="clear" w:color="auto" w:fill="75CBE6" w:themeFill="accent6" w:themeFillTint="99"/>
          </w:tcPr>
          <w:p w14:paraId="1414B17F" w14:textId="4EA19808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2" w:type="dxa"/>
            <w:shd w:val="clear" w:color="auto" w:fill="75CBE6" w:themeFill="accent6" w:themeFillTint="99"/>
          </w:tcPr>
          <w:p w14:paraId="4400503A" w14:textId="77777777" w:rsidR="00EA18C3" w:rsidRPr="00242285" w:rsidRDefault="00EA18C3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Morning Tea</w:t>
            </w:r>
          </w:p>
        </w:tc>
      </w:tr>
      <w:tr w:rsidR="00EA18C3" w:rsidRPr="00242285" w14:paraId="7D8503F1" w14:textId="77777777" w:rsidTr="003720E9">
        <w:tc>
          <w:tcPr>
            <w:tcW w:w="902" w:type="dxa"/>
          </w:tcPr>
          <w:p w14:paraId="75DB4C2A" w14:textId="6176A978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1</w:t>
            </w:r>
            <w:r w:rsidR="0076466F" w:rsidRPr="00242285">
              <w:rPr>
                <w:rFonts w:ascii="Calibri" w:hAnsi="Calibri" w:cs="Calibri"/>
                <w:sz w:val="22"/>
                <w:szCs w:val="22"/>
              </w:rPr>
              <w:t>2</w:t>
            </w:r>
            <w:r w:rsidRPr="00242285">
              <w:rPr>
                <w:rFonts w:ascii="Calibri" w:hAnsi="Calibri" w:cs="Calibri"/>
                <w:sz w:val="22"/>
                <w:szCs w:val="22"/>
              </w:rPr>
              <w:t>.</w:t>
            </w:r>
            <w:r w:rsidR="0076466F" w:rsidRPr="00242285"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  <w:tc>
          <w:tcPr>
            <w:tcW w:w="1985" w:type="dxa"/>
          </w:tcPr>
          <w:p w14:paraId="38654BFC" w14:textId="77777777" w:rsidR="00EA18C3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sz w:val="22"/>
                <w:szCs w:val="22"/>
              </w:rPr>
              <w:t>Session 2</w:t>
            </w:r>
          </w:p>
          <w:p w14:paraId="5C246160" w14:textId="0B5709F5" w:rsidR="00A82E4F" w:rsidRPr="00A82E4F" w:rsidRDefault="00A82E4F" w:rsidP="00242285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</w:tcPr>
          <w:p w14:paraId="12C8EBA8" w14:textId="32EC81E8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Reconciliation Through Education</w:t>
            </w:r>
          </w:p>
          <w:p w14:paraId="3E2467D4" w14:textId="0B0B9E91" w:rsidR="004C6C5E" w:rsidRPr="00F832F6" w:rsidRDefault="004C6C5E" w:rsidP="00242285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F832F6">
              <w:rPr>
                <w:rFonts w:ascii="Calibri" w:hAnsi="Calibri" w:cs="Calibri"/>
                <w:sz w:val="22"/>
                <w:szCs w:val="22"/>
                <w:u w:val="single"/>
              </w:rPr>
              <w:t xml:space="preserve">Session Chair: </w:t>
            </w:r>
            <w:r w:rsidRPr="007850F6">
              <w:rPr>
                <w:rFonts w:ascii="Calibri" w:hAnsi="Calibri" w:cs="Calibri"/>
                <w:color w:val="auto"/>
                <w:sz w:val="22"/>
                <w:szCs w:val="22"/>
                <w:u w:val="single"/>
              </w:rPr>
              <w:t>Suzanne Lazenby</w:t>
            </w:r>
            <w:r w:rsidR="002F77E4" w:rsidRPr="007850F6">
              <w:rPr>
                <w:rFonts w:ascii="Calibri" w:hAnsi="Calibri" w:cs="Calibri"/>
                <w:color w:val="auto"/>
                <w:sz w:val="22"/>
                <w:szCs w:val="22"/>
                <w:u w:val="single"/>
              </w:rPr>
              <w:t xml:space="preserve"> </w:t>
            </w:r>
            <w:r w:rsidR="002F77E4" w:rsidRPr="00F832F6">
              <w:rPr>
                <w:rFonts w:ascii="Calibri" w:hAnsi="Calibri" w:cs="Calibri"/>
                <w:sz w:val="22"/>
                <w:szCs w:val="22"/>
                <w:u w:val="single"/>
              </w:rPr>
              <w:t>(LEAP)</w:t>
            </w:r>
          </w:p>
          <w:p w14:paraId="33ADC2D6" w14:textId="77777777" w:rsidR="00E26E78" w:rsidRPr="00242285" w:rsidRDefault="004C6C5E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sz w:val="22"/>
                <w:szCs w:val="22"/>
              </w:rPr>
              <w:t>Video input</w:t>
            </w:r>
            <w:r w:rsidR="00E26E78" w:rsidRPr="00242285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 w:rsidRPr="00242285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459C52D4" w14:textId="1C835102" w:rsidR="00402EB7" w:rsidRPr="00242285" w:rsidRDefault="00402916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 xml:space="preserve">(1) 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 xml:space="preserve">Professor Jan Hare (University BC); </w:t>
            </w:r>
            <w:r w:rsidR="00402EB7" w:rsidRPr="00242285">
              <w:rPr>
                <w:rFonts w:ascii="Calibri" w:hAnsi="Calibri" w:cs="Calibri"/>
                <w:sz w:val="22"/>
                <w:szCs w:val="22"/>
              </w:rPr>
              <w:t>Introduction</w:t>
            </w:r>
            <w:r w:rsidR="00B91532"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26E78" w:rsidRPr="00242285">
              <w:rPr>
                <w:rFonts w:ascii="Calibri" w:hAnsi="Calibri" w:cs="Calibri"/>
                <w:sz w:val="22"/>
                <w:szCs w:val="22"/>
              </w:rPr>
              <w:t>(10 mins)</w:t>
            </w:r>
          </w:p>
          <w:p w14:paraId="094560B9" w14:textId="19225CA5" w:rsidR="00402EB7" w:rsidRPr="00242285" w:rsidRDefault="004655B4" w:rsidP="00242285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hyperlink r:id="rId16" w:history="1">
              <w:r w:rsidR="00402EB7" w:rsidRPr="00242285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https://youtu.be/XwanLC7Lu0w</w:t>
              </w:r>
            </w:hyperlink>
            <w:r w:rsidR="00402EB7" w:rsidRPr="00242285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  <w:p w14:paraId="61CCE704" w14:textId="227E006D" w:rsidR="00E26E78" w:rsidRPr="00242285" w:rsidRDefault="00402916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 xml:space="preserve">(2) 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 xml:space="preserve">Sir Murray Sinclair (Chair of Canadian Truth &amp; Reconciliation Commission); </w:t>
            </w:r>
          </w:p>
          <w:p w14:paraId="5C2ABEDC" w14:textId="02DFE2C4" w:rsidR="00E26E78" w:rsidRPr="00242285" w:rsidRDefault="00E26E78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“What is Reconciliation: (Murray Sinclair): (</w:t>
            </w:r>
            <w:r w:rsidR="00B84519" w:rsidRPr="00242285">
              <w:rPr>
                <w:rFonts w:ascii="Calibri" w:hAnsi="Calibri" w:cs="Calibri"/>
                <w:sz w:val="22"/>
                <w:szCs w:val="22"/>
              </w:rPr>
              <w:t>7</w:t>
            </w:r>
            <w:r w:rsidRPr="00242285">
              <w:rPr>
                <w:rFonts w:ascii="Calibri" w:hAnsi="Calibri" w:cs="Calibri"/>
                <w:sz w:val="22"/>
                <w:szCs w:val="22"/>
              </w:rPr>
              <w:t xml:space="preserve"> mins)  </w:t>
            </w:r>
          </w:p>
          <w:p w14:paraId="22D8F6B7" w14:textId="69792B80" w:rsidR="00351C45" w:rsidRPr="00242285" w:rsidRDefault="004655B4" w:rsidP="00242285">
            <w:pPr>
              <w:ind w:left="1080"/>
              <w:rPr>
                <w:rFonts w:ascii="Calibri" w:hAnsi="Calibri" w:cs="Calibri"/>
                <w:sz w:val="22"/>
                <w:szCs w:val="22"/>
              </w:rPr>
            </w:pPr>
            <w:hyperlink r:id="rId17" w:history="1">
              <w:r w:rsidR="00B84519" w:rsidRPr="00242285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https://youtu.be/4YDM0kd4D_E</w:t>
              </w:r>
            </w:hyperlink>
            <w:r w:rsidR="00B84519"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BA12826" w14:textId="15DC490F" w:rsidR="00402916" w:rsidRPr="00242285" w:rsidRDefault="00402916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 xml:space="preserve">(3) </w:t>
            </w:r>
            <w:r w:rsidR="00D24CDA" w:rsidRPr="00242285">
              <w:rPr>
                <w:rFonts w:ascii="Calibri" w:hAnsi="Calibri" w:cs="Calibri"/>
                <w:sz w:val="22"/>
                <w:szCs w:val="22"/>
              </w:rPr>
              <w:t>Dr. Susan Dion (UBC)</w:t>
            </w:r>
            <w:r w:rsidRPr="00242285">
              <w:rPr>
                <w:rFonts w:ascii="Calibri" w:hAnsi="Calibri" w:cs="Calibri"/>
                <w:sz w:val="22"/>
                <w:szCs w:val="22"/>
              </w:rPr>
              <w:t>: “Perfect Stranger” (Susan Dion) (5</w:t>
            </w:r>
            <w:r w:rsidR="00B84519" w:rsidRPr="00242285">
              <w:rPr>
                <w:rFonts w:ascii="Calibri" w:hAnsi="Calibri" w:cs="Calibri"/>
                <w:sz w:val="22"/>
                <w:szCs w:val="22"/>
              </w:rPr>
              <w:t xml:space="preserve"> mins</w:t>
            </w:r>
            <w:r w:rsidRPr="00242285">
              <w:rPr>
                <w:rFonts w:ascii="Calibri" w:hAnsi="Calibri" w:cs="Calibri"/>
                <w:sz w:val="22"/>
                <w:szCs w:val="22"/>
              </w:rPr>
              <w:t>)</w:t>
            </w:r>
          </w:p>
          <w:p w14:paraId="58BDAB3F" w14:textId="0D67780D" w:rsidR="00402916" w:rsidRPr="00242285" w:rsidRDefault="004655B4" w:rsidP="006D7D63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  <w:hyperlink r:id="rId18" w:history="1">
              <w:r w:rsidR="00402916" w:rsidRPr="00242285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https://youtu.be/FhxEhMviFGo</w:t>
              </w:r>
            </w:hyperlink>
            <w:r w:rsidR="00402916"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1053637" w14:textId="33DD9B6E" w:rsidR="00EF05B9" w:rsidRPr="00EF05B9" w:rsidRDefault="00EF05B9" w:rsidP="007850F6">
            <w:pPr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EA18C3" w:rsidRPr="00242285" w14:paraId="67A9F673" w14:textId="77777777" w:rsidTr="003720E9">
        <w:tc>
          <w:tcPr>
            <w:tcW w:w="902" w:type="dxa"/>
            <w:shd w:val="clear" w:color="auto" w:fill="75CBE6" w:themeFill="accent6" w:themeFillTint="99"/>
          </w:tcPr>
          <w:p w14:paraId="70AA8157" w14:textId="733AEC4B" w:rsidR="00EA18C3" w:rsidRPr="00242285" w:rsidRDefault="0076466F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 xml:space="preserve"> 1.00</w:t>
            </w:r>
          </w:p>
        </w:tc>
        <w:tc>
          <w:tcPr>
            <w:tcW w:w="1985" w:type="dxa"/>
            <w:shd w:val="clear" w:color="auto" w:fill="75CBE6" w:themeFill="accent6" w:themeFillTint="99"/>
          </w:tcPr>
          <w:p w14:paraId="72F539D8" w14:textId="7905DADE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2" w:type="dxa"/>
            <w:shd w:val="clear" w:color="auto" w:fill="75CBE6" w:themeFill="accent6" w:themeFillTint="99"/>
          </w:tcPr>
          <w:p w14:paraId="4663B541" w14:textId="77777777" w:rsidR="00EA18C3" w:rsidRDefault="00EA18C3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Lunch</w:t>
            </w:r>
          </w:p>
          <w:p w14:paraId="363A47BF" w14:textId="77777777" w:rsidR="00EF05B9" w:rsidRDefault="00EF05B9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C0375EC" w14:textId="7A2D4844" w:rsidR="00EF05B9" w:rsidRPr="00242285" w:rsidRDefault="00EF05B9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18C3" w:rsidRPr="00242285" w14:paraId="5FA1940E" w14:textId="77777777" w:rsidTr="00EF05B9">
        <w:tc>
          <w:tcPr>
            <w:tcW w:w="902" w:type="dxa"/>
          </w:tcPr>
          <w:p w14:paraId="629598AD" w14:textId="321EADF8" w:rsidR="00EA18C3" w:rsidRPr="00242285" w:rsidRDefault="0076466F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1.45</w:t>
            </w:r>
          </w:p>
        </w:tc>
        <w:tc>
          <w:tcPr>
            <w:tcW w:w="1985" w:type="dxa"/>
          </w:tcPr>
          <w:p w14:paraId="1F00B6C1" w14:textId="77777777" w:rsidR="00EA18C3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sz w:val="22"/>
                <w:szCs w:val="22"/>
              </w:rPr>
              <w:t>Session 3</w:t>
            </w:r>
          </w:p>
          <w:p w14:paraId="7E6074F6" w14:textId="57A0A938" w:rsidR="00A82E4F" w:rsidRPr="00A82E4F" w:rsidRDefault="00A82E4F" w:rsidP="00242285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  <w:shd w:val="clear" w:color="auto" w:fill="auto"/>
          </w:tcPr>
          <w:p w14:paraId="5EC06BF5" w14:textId="577D9B28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The History: The Uncomfortable Truth</w:t>
            </w:r>
            <w:r w:rsidR="00B90882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-</w:t>
            </w: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 The Australian experience</w:t>
            </w:r>
          </w:p>
          <w:p w14:paraId="202916B8" w14:textId="140231B8" w:rsidR="00F07C54" w:rsidRPr="00242285" w:rsidRDefault="00F07C54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  <w:u w:val="single"/>
              </w:rPr>
              <w:t>Session Chair: Jeff McMullen</w:t>
            </w:r>
            <w:r w:rsidRPr="00242285">
              <w:rPr>
                <w:rFonts w:ascii="Calibri" w:hAnsi="Calibri" w:cs="Calibri"/>
                <w:sz w:val="22"/>
                <w:szCs w:val="22"/>
              </w:rPr>
              <w:t xml:space="preserve"> AM (author, journalist, TV presenter</w:t>
            </w:r>
            <w:r w:rsidR="003D76BF">
              <w:rPr>
                <w:rFonts w:ascii="Calibri" w:hAnsi="Calibri" w:cs="Calibri"/>
                <w:sz w:val="22"/>
                <w:szCs w:val="22"/>
              </w:rPr>
              <w:t>: 4 Corners; 60 mins)</w:t>
            </w:r>
          </w:p>
          <w:p w14:paraId="26FF339B" w14:textId="77777777" w:rsidR="003D76BF" w:rsidRDefault="004C6C5E" w:rsidP="003D76BF">
            <w:pPr>
              <w:rPr>
                <w:rFonts w:ascii="Calibri" w:hAnsi="Calibri" w:cs="Calibri"/>
                <w:sz w:val="22"/>
                <w:szCs w:val="22"/>
              </w:rPr>
            </w:pPr>
            <w:r w:rsidRPr="006D1E72">
              <w:rPr>
                <w:rFonts w:ascii="Calibri" w:hAnsi="Calibri" w:cs="Calibri"/>
                <w:b/>
                <w:sz w:val="22"/>
                <w:szCs w:val="22"/>
              </w:rPr>
              <w:t>Video input:</w:t>
            </w:r>
            <w:r w:rsidRPr="00242285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44EF45D" w14:textId="529E44BF" w:rsidR="00AA35AC" w:rsidRPr="00635951" w:rsidRDefault="003D76BF" w:rsidP="0024228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(1) </w:t>
            </w:r>
            <w:r w:rsidR="0080672A" w:rsidRPr="00242285">
              <w:rPr>
                <w:rFonts w:ascii="Calibri" w:hAnsi="Calibri" w:cs="Calibri"/>
                <w:sz w:val="22"/>
                <w:szCs w:val="22"/>
              </w:rPr>
              <w:t xml:space="preserve">Archie Roach; </w:t>
            </w:r>
            <w:r w:rsidRPr="00A06902">
              <w:rPr>
                <w:rStyle w:val="apple-converted-space"/>
                <w:rFonts w:cstheme="minorHAnsi"/>
                <w:color w:val="313131"/>
                <w:sz w:val="28"/>
                <w:szCs w:val="28"/>
                <w:shd w:val="clear" w:color="auto" w:fill="FFFFFF"/>
              </w:rPr>
              <w:t> </w:t>
            </w:r>
            <w:hyperlink r:id="rId19" w:tgtFrame="_blank" w:history="1">
              <w:r w:rsidRPr="003D76BF">
                <w:rPr>
                  <w:rStyle w:val="Hyperlink"/>
                  <w:rFonts w:ascii="Calibri" w:hAnsi="Calibri" w:cs="Calibri"/>
                  <w:color w:val="0075B4"/>
                  <w:sz w:val="22"/>
                  <w:szCs w:val="22"/>
                </w:rPr>
                <w:t>https://www.youtube.com/watch?v=aywDT6yHMmo</w:t>
              </w:r>
            </w:hyperlink>
          </w:p>
          <w:p w14:paraId="3568A9D0" w14:textId="4988B684" w:rsidR="00EF05B9" w:rsidRPr="007850F6" w:rsidRDefault="003D76BF" w:rsidP="00242285">
            <w:pPr>
              <w:rPr>
                <w:rFonts w:ascii="Calibri" w:hAnsi="Calibri" w:cs="Calibri"/>
                <w:color w:val="125266" w:themeColor="accent6" w:themeShade="8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="00635951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="00F07C54" w:rsidRPr="00242285">
              <w:rPr>
                <w:rFonts w:ascii="Calibri" w:hAnsi="Calibri" w:cs="Calibri"/>
                <w:sz w:val="22"/>
                <w:szCs w:val="22"/>
              </w:rPr>
              <w:t>Bringing Them Home Report (Professor Mick Dobson &amp; Sir Roland Wilson)</w:t>
            </w:r>
            <w:r w:rsidR="00BA779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7D63">
              <w:rPr>
                <w:rFonts w:ascii="Calibri" w:hAnsi="Calibri" w:cs="Calibri"/>
                <w:sz w:val="22"/>
                <w:szCs w:val="22"/>
              </w:rPr>
              <w:t xml:space="preserve">(32 mins) </w:t>
            </w:r>
            <w:hyperlink r:id="rId20" w:history="1">
              <w:r w:rsidR="00635951" w:rsidRPr="0078704E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https://www.youtube.com/watch?v=Sl82VMuuKI0</w:t>
              </w:r>
            </w:hyperlink>
          </w:p>
          <w:p w14:paraId="16FA9157" w14:textId="74DF4BB7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410B0A">
              <w:rPr>
                <w:rFonts w:ascii="Calibri" w:hAnsi="Calibri" w:cs="Calibri"/>
                <w:i/>
                <w:sz w:val="22"/>
                <w:szCs w:val="22"/>
                <w:highlight w:val="green"/>
                <w:shd w:val="clear" w:color="auto" w:fill="37C818"/>
              </w:rPr>
              <w:t xml:space="preserve"> </w:t>
            </w:r>
          </w:p>
        </w:tc>
      </w:tr>
      <w:tr w:rsidR="00EA18C3" w:rsidRPr="00242285" w14:paraId="3ACE8AAE" w14:textId="77777777" w:rsidTr="003720E9">
        <w:tc>
          <w:tcPr>
            <w:tcW w:w="902" w:type="dxa"/>
            <w:shd w:val="clear" w:color="auto" w:fill="75CBE6" w:themeFill="accent6" w:themeFillTint="99"/>
          </w:tcPr>
          <w:p w14:paraId="7B198E6D" w14:textId="1CE40559" w:rsidR="00EA18C3" w:rsidRPr="00242285" w:rsidRDefault="0076466F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2.45</w:t>
            </w:r>
          </w:p>
        </w:tc>
        <w:tc>
          <w:tcPr>
            <w:tcW w:w="1985" w:type="dxa"/>
            <w:shd w:val="clear" w:color="auto" w:fill="75CBE6" w:themeFill="accent6" w:themeFillTint="99"/>
          </w:tcPr>
          <w:p w14:paraId="54B9D306" w14:textId="200F0402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2" w:type="dxa"/>
            <w:shd w:val="clear" w:color="auto" w:fill="75CBE6" w:themeFill="accent6" w:themeFillTint="99"/>
          </w:tcPr>
          <w:p w14:paraId="201CBB41" w14:textId="77777777" w:rsidR="00EA18C3" w:rsidRPr="00242285" w:rsidRDefault="00EA18C3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Afternoon Tea</w:t>
            </w:r>
          </w:p>
        </w:tc>
      </w:tr>
      <w:tr w:rsidR="00EA18C3" w:rsidRPr="00242285" w14:paraId="25078D39" w14:textId="77777777" w:rsidTr="003720E9">
        <w:tc>
          <w:tcPr>
            <w:tcW w:w="902" w:type="dxa"/>
          </w:tcPr>
          <w:p w14:paraId="42ABF36F" w14:textId="68A55C21" w:rsidR="00EA18C3" w:rsidRPr="00242285" w:rsidRDefault="004B2D5A" w:rsidP="00242285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3.15</w:t>
            </w:r>
          </w:p>
        </w:tc>
        <w:tc>
          <w:tcPr>
            <w:tcW w:w="1985" w:type="dxa"/>
          </w:tcPr>
          <w:p w14:paraId="0A192DEB" w14:textId="77777777" w:rsidR="00EA18C3" w:rsidRDefault="00EA18C3" w:rsidP="00242285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sz w:val="22"/>
                <w:szCs w:val="22"/>
              </w:rPr>
              <w:t>Session 4</w:t>
            </w:r>
          </w:p>
          <w:p w14:paraId="20AB0C81" w14:textId="0BFAF7D6" w:rsidR="00E50A13" w:rsidRPr="00E50A13" w:rsidRDefault="00E50A13" w:rsidP="00242285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</w:tcPr>
          <w:p w14:paraId="71860A5C" w14:textId="1579CF2E" w:rsidR="00EA18C3" w:rsidRPr="00242285" w:rsidRDefault="00EA18C3" w:rsidP="00242285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Valuing </w:t>
            </w:r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L</w:t>
            </w: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anguage</w:t>
            </w:r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, </w:t>
            </w:r>
            <w:r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Culture </w:t>
            </w:r>
            <w:r w:rsidR="00EB4B5E" w:rsidRPr="00242285">
              <w:rPr>
                <w:rFonts w:ascii="Calibri" w:hAnsi="Calibri" w:cs="Calibri"/>
                <w:b/>
                <w:i/>
                <w:sz w:val="22"/>
                <w:szCs w:val="22"/>
              </w:rPr>
              <w:t>&amp; Voice to promote leadership</w:t>
            </w:r>
          </w:p>
          <w:p w14:paraId="0ADEE267" w14:textId="7F1BA268" w:rsidR="004A0D72" w:rsidRPr="00F832F6" w:rsidRDefault="004A0D72" w:rsidP="00242285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F832F6">
              <w:rPr>
                <w:rFonts w:ascii="Calibri" w:hAnsi="Calibri" w:cs="Calibri"/>
                <w:sz w:val="22"/>
                <w:szCs w:val="22"/>
                <w:u w:val="single"/>
              </w:rPr>
              <w:t xml:space="preserve">Session Chair: </w:t>
            </w:r>
            <w:r w:rsidR="00E96F98" w:rsidRPr="00F832F6">
              <w:rPr>
                <w:rFonts w:ascii="Calibri" w:hAnsi="Calibri" w:cs="Calibri"/>
                <w:sz w:val="22"/>
                <w:szCs w:val="22"/>
                <w:u w:val="single"/>
              </w:rPr>
              <w:t>Jane Bridges</w:t>
            </w:r>
          </w:p>
          <w:p w14:paraId="1C98E6CD" w14:textId="4CAF8CCF" w:rsidR="004C6C5E" w:rsidRPr="00242285" w:rsidRDefault="00E96F98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 xml:space="preserve">Presenter: </w:t>
            </w:r>
            <w:proofErr w:type="spellStart"/>
            <w:r w:rsidR="004C6C5E" w:rsidRPr="00242285">
              <w:rPr>
                <w:rFonts w:ascii="Calibri" w:hAnsi="Calibri" w:cs="Calibri"/>
                <w:sz w:val="22"/>
                <w:szCs w:val="22"/>
              </w:rPr>
              <w:t>Dyonne</w:t>
            </w:r>
            <w:proofErr w:type="spellEnd"/>
            <w:r w:rsidR="004C6C5E" w:rsidRPr="00242285">
              <w:rPr>
                <w:rFonts w:ascii="Calibri" w:hAnsi="Calibri" w:cs="Calibri"/>
                <w:sz w:val="22"/>
                <w:szCs w:val="22"/>
              </w:rPr>
              <w:t xml:space="preserve"> Anderson </w:t>
            </w:r>
            <w:r w:rsidRPr="00242285">
              <w:rPr>
                <w:rFonts w:ascii="Calibri" w:hAnsi="Calibri" w:cs="Calibri"/>
                <w:sz w:val="22"/>
                <w:szCs w:val="22"/>
              </w:rPr>
              <w:t>(</w:t>
            </w:r>
            <w:r w:rsidR="004C6C5E" w:rsidRPr="00242285">
              <w:rPr>
                <w:rFonts w:ascii="Calibri" w:hAnsi="Calibri" w:cs="Calibri"/>
                <w:sz w:val="22"/>
                <w:szCs w:val="22"/>
              </w:rPr>
              <w:t xml:space="preserve">Principal Cabbage Tree Island PS; Chief Operations Officer </w:t>
            </w:r>
            <w:proofErr w:type="spellStart"/>
            <w:r w:rsidR="004C6C5E" w:rsidRPr="00242285">
              <w:rPr>
                <w:rFonts w:ascii="Calibri" w:hAnsi="Calibri" w:cs="Calibri"/>
                <w:sz w:val="22"/>
                <w:szCs w:val="22"/>
              </w:rPr>
              <w:t>StrongerSmarter</w:t>
            </w:r>
            <w:proofErr w:type="spellEnd"/>
            <w:r w:rsidR="004C6C5E" w:rsidRPr="00242285">
              <w:rPr>
                <w:rFonts w:ascii="Calibri" w:hAnsi="Calibri" w:cs="Calibri"/>
                <w:sz w:val="22"/>
                <w:szCs w:val="22"/>
              </w:rPr>
              <w:t>; &amp; President NATSIPA</w:t>
            </w:r>
          </w:p>
        </w:tc>
      </w:tr>
      <w:tr w:rsidR="00EA18C3" w:rsidRPr="00242285" w14:paraId="27FEDBD5" w14:textId="77777777" w:rsidTr="003720E9">
        <w:tc>
          <w:tcPr>
            <w:tcW w:w="902" w:type="dxa"/>
            <w:shd w:val="clear" w:color="auto" w:fill="75CBE6" w:themeFill="accent6" w:themeFillTint="99"/>
          </w:tcPr>
          <w:p w14:paraId="6E438C4C" w14:textId="25674D3A" w:rsidR="00EA18C3" w:rsidRPr="00242285" w:rsidRDefault="00EA18C3" w:rsidP="00242285">
            <w:pPr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4.</w:t>
            </w:r>
            <w:r w:rsidR="00AD770A" w:rsidRPr="00242285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1985" w:type="dxa"/>
            <w:shd w:val="clear" w:color="auto" w:fill="75CBE6" w:themeFill="accent6" w:themeFillTint="99"/>
          </w:tcPr>
          <w:p w14:paraId="2DC18B44" w14:textId="1A9F44D3" w:rsidR="00EA18C3" w:rsidRPr="00E50A13" w:rsidRDefault="00EA18C3" w:rsidP="0024228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452" w:type="dxa"/>
            <w:shd w:val="clear" w:color="auto" w:fill="75CBE6" w:themeFill="accent6" w:themeFillTint="99"/>
          </w:tcPr>
          <w:p w14:paraId="3A709247" w14:textId="77777777" w:rsidR="00EA18C3" w:rsidRDefault="004B2D5A" w:rsidP="0024228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42285">
              <w:rPr>
                <w:rFonts w:ascii="Calibri" w:hAnsi="Calibri" w:cs="Calibri"/>
                <w:sz w:val="22"/>
                <w:szCs w:val="22"/>
              </w:rPr>
              <w:t>Closing comments</w:t>
            </w:r>
          </w:p>
          <w:p w14:paraId="6080AE79" w14:textId="552C2BF5" w:rsidR="00E50A13" w:rsidRPr="00E50A13" w:rsidRDefault="00E50A13" w:rsidP="00242285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Sue &amp; Warren</w:t>
            </w:r>
          </w:p>
        </w:tc>
      </w:tr>
    </w:tbl>
    <w:p w14:paraId="2D427C50" w14:textId="4C9F4728" w:rsidR="000D0486" w:rsidRDefault="000D0486" w:rsidP="00AA4794">
      <w:pPr>
        <w:pStyle w:val="NoSpacing"/>
      </w:pPr>
    </w:p>
    <w:p w14:paraId="0C916461" w14:textId="40C4931D" w:rsidR="00285E00" w:rsidRDefault="00285E00" w:rsidP="00AA4794">
      <w:pPr>
        <w:pStyle w:val="NoSpacing"/>
      </w:pPr>
    </w:p>
    <w:p w14:paraId="504C8A03" w14:textId="23578410" w:rsidR="00285E00" w:rsidRDefault="00285E00" w:rsidP="00AA4794">
      <w:pPr>
        <w:pStyle w:val="NoSpacing"/>
      </w:pPr>
    </w:p>
    <w:p w14:paraId="6F720DA9" w14:textId="77777777" w:rsidR="00285E00" w:rsidRDefault="00285E00" w:rsidP="00AA4794">
      <w:pPr>
        <w:pStyle w:val="NoSpacing"/>
      </w:pPr>
    </w:p>
    <w:tbl>
      <w:tblPr>
        <w:tblStyle w:val="TableGrid"/>
        <w:tblW w:w="10563" w:type="dxa"/>
        <w:tblInd w:w="227" w:type="dxa"/>
        <w:tblLayout w:type="fixed"/>
        <w:tblLook w:val="04A0" w:firstRow="1" w:lastRow="0" w:firstColumn="1" w:lastColumn="0" w:noHBand="0" w:noVBand="1"/>
      </w:tblPr>
      <w:tblGrid>
        <w:gridCol w:w="761"/>
        <w:gridCol w:w="2126"/>
        <w:gridCol w:w="7676"/>
      </w:tblGrid>
      <w:tr w:rsidR="000D0486" w:rsidRPr="00F832F6" w14:paraId="0C63D515" w14:textId="77777777" w:rsidTr="00596CEB">
        <w:tc>
          <w:tcPr>
            <w:tcW w:w="10563" w:type="dxa"/>
            <w:gridSpan w:val="3"/>
            <w:shd w:val="clear" w:color="auto" w:fill="92D050"/>
          </w:tcPr>
          <w:p w14:paraId="2AB8BE28" w14:textId="77777777" w:rsidR="000D0486" w:rsidRPr="00F832F6" w:rsidRDefault="000D0486" w:rsidP="00F832F6">
            <w:pPr>
              <w:spacing w:before="240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DAY 2</w:t>
            </w:r>
          </w:p>
        </w:tc>
      </w:tr>
      <w:tr w:rsidR="00BB20F5" w:rsidRPr="00F832F6" w14:paraId="4BF487A8" w14:textId="77777777" w:rsidTr="00A82E4F">
        <w:tc>
          <w:tcPr>
            <w:tcW w:w="761" w:type="dxa"/>
          </w:tcPr>
          <w:p w14:paraId="576F9B75" w14:textId="7DEB6C13" w:rsidR="00BB20F5" w:rsidRPr="00F832F6" w:rsidRDefault="00BB20F5" w:rsidP="00F832F6">
            <w:pPr>
              <w:spacing w:before="240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Time</w:t>
            </w:r>
          </w:p>
        </w:tc>
        <w:tc>
          <w:tcPr>
            <w:tcW w:w="2126" w:type="dxa"/>
          </w:tcPr>
          <w:p w14:paraId="6FABBD41" w14:textId="19E2C94B" w:rsidR="00BB20F5" w:rsidRPr="00F832F6" w:rsidRDefault="00BB20F5" w:rsidP="00F832F6">
            <w:pPr>
              <w:spacing w:before="240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Session</w:t>
            </w:r>
          </w:p>
        </w:tc>
        <w:tc>
          <w:tcPr>
            <w:tcW w:w="7676" w:type="dxa"/>
          </w:tcPr>
          <w:p w14:paraId="2A885A14" w14:textId="13F6905F" w:rsidR="00BB20F5" w:rsidRPr="00F832F6" w:rsidRDefault="00BB20F5" w:rsidP="00F832F6">
            <w:pPr>
              <w:spacing w:before="240"/>
              <w:jc w:val="center"/>
              <w:rPr>
                <w:rFonts w:ascii="Calibri" w:hAnsi="Calibri" w:cs="Calibri"/>
                <w:b/>
                <w:color w:val="C00000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color w:val="C00000"/>
                <w:sz w:val="22"/>
                <w:szCs w:val="22"/>
              </w:rPr>
              <w:t>Session Themes</w:t>
            </w:r>
          </w:p>
        </w:tc>
      </w:tr>
      <w:tr w:rsidR="000D0486" w:rsidRPr="00F832F6" w14:paraId="26DB2C93" w14:textId="77777777" w:rsidTr="00A82E4F">
        <w:tc>
          <w:tcPr>
            <w:tcW w:w="761" w:type="dxa"/>
          </w:tcPr>
          <w:p w14:paraId="6CF24438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9.00</w:t>
            </w:r>
          </w:p>
        </w:tc>
        <w:tc>
          <w:tcPr>
            <w:tcW w:w="2126" w:type="dxa"/>
          </w:tcPr>
          <w:p w14:paraId="252FFE06" w14:textId="77777777" w:rsidR="000D0486" w:rsidRPr="00F832F6" w:rsidRDefault="000D0486" w:rsidP="00F832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D30F263" w14:textId="18B2F961" w:rsidR="000D0486" w:rsidRPr="00CE18DA" w:rsidRDefault="000D0486" w:rsidP="00F832F6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16A8060F" w14:textId="100AD1D3" w:rsidR="00D82A6F" w:rsidRPr="00D82A6F" w:rsidRDefault="00D82A6F" w:rsidP="00226D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Video Input: </w:t>
            </w:r>
            <w:r w:rsidRPr="00D82A6F">
              <w:rPr>
                <w:rFonts w:ascii="Calibri" w:hAnsi="Calibri" w:cs="Calibri"/>
                <w:sz w:val="22"/>
                <w:szCs w:val="22"/>
              </w:rPr>
              <w:t>Acknowledgement of Country (Mick Dobson)</w:t>
            </w:r>
          </w:p>
          <w:p w14:paraId="46FD3023" w14:textId="5B01D11C" w:rsidR="00D82A6F" w:rsidRDefault="004655B4" w:rsidP="00D82A6F">
            <w:pPr>
              <w:ind w:hanging="25"/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21" w:history="1">
              <w:r w:rsidR="00D82A6F" w:rsidRPr="00D82A6F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https://museumsvictoria.com.au/website/immigrationmuseum/discoverycentre/identity/videos/politics-videos/australian-of-the-year-speech-professor-michael-dodson/index.html</w:t>
              </w:r>
            </w:hyperlink>
          </w:p>
          <w:p w14:paraId="4D6E9872" w14:textId="636DD2AB" w:rsidR="000D0486" w:rsidRPr="00F832F6" w:rsidRDefault="00783DD4" w:rsidP="00226DB6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Acknowledgement of Country: </w:t>
            </w:r>
            <w:r w:rsidRPr="00F832F6">
              <w:rPr>
                <w:rFonts w:ascii="Calibri" w:hAnsi="Calibri" w:cs="Calibri"/>
                <w:sz w:val="22"/>
                <w:szCs w:val="22"/>
              </w:rPr>
              <w:t>Jenny Walker</w:t>
            </w:r>
          </w:p>
        </w:tc>
      </w:tr>
      <w:tr w:rsidR="000D0486" w:rsidRPr="00F832F6" w14:paraId="05E34A27" w14:textId="77777777" w:rsidTr="00A82E4F">
        <w:tc>
          <w:tcPr>
            <w:tcW w:w="761" w:type="dxa"/>
          </w:tcPr>
          <w:p w14:paraId="4149D11A" w14:textId="77777777" w:rsidR="000D0486" w:rsidRPr="00F832F6" w:rsidRDefault="000D0486" w:rsidP="00F832F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9.15</w:t>
            </w:r>
          </w:p>
        </w:tc>
        <w:tc>
          <w:tcPr>
            <w:tcW w:w="2126" w:type="dxa"/>
          </w:tcPr>
          <w:p w14:paraId="2C84147B" w14:textId="77777777" w:rsidR="000D0486" w:rsidRDefault="000D0486" w:rsidP="00F832F6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>Session 5</w:t>
            </w:r>
          </w:p>
          <w:p w14:paraId="7C81A5F5" w14:textId="77777777" w:rsidR="00A82E4F" w:rsidRDefault="00A82E4F" w:rsidP="00F832F6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7E7BA25" w14:textId="2515CFB0" w:rsidR="00A82E4F" w:rsidRPr="00A82E4F" w:rsidRDefault="00A82E4F" w:rsidP="00F832F6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1FDD0645" w14:textId="77777777" w:rsidR="000D0486" w:rsidRPr="00F832F6" w:rsidRDefault="000D0486" w:rsidP="00F832F6">
            <w:pPr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Indigenous Knowledge; Indigenous Ways of Learning; &amp; Indigenous Worldview</w:t>
            </w:r>
          </w:p>
          <w:p w14:paraId="7D463CF6" w14:textId="77777777" w:rsidR="000D0486" w:rsidRPr="00CA1430" w:rsidRDefault="000D0486" w:rsidP="00F832F6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sz w:val="22"/>
                <w:szCs w:val="22"/>
                <w:u w:val="single"/>
              </w:rPr>
              <w:t>Session Chair: Susan French (DoE)</w:t>
            </w:r>
          </w:p>
          <w:p w14:paraId="6CD80000" w14:textId="77777777" w:rsidR="00E90BAA" w:rsidRDefault="000D0486" w:rsidP="006769E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A1430">
              <w:rPr>
                <w:rFonts w:ascii="Calibri" w:hAnsi="Calibri" w:cs="Calibri"/>
                <w:b/>
                <w:sz w:val="22"/>
                <w:szCs w:val="22"/>
              </w:rPr>
              <w:t>Video input:</w:t>
            </w:r>
          </w:p>
          <w:p w14:paraId="0FAA1BA9" w14:textId="6A068986" w:rsidR="00CA1430" w:rsidRPr="00E0787A" w:rsidRDefault="00C966E3" w:rsidP="00C966E3">
            <w:pPr>
              <w:rPr>
                <w:rFonts w:ascii="Calibri" w:hAnsi="Calibri" w:cs="Calibri"/>
                <w:color w:val="125266" w:themeColor="accent6" w:themeShade="80"/>
                <w:sz w:val="22"/>
                <w:szCs w:val="22"/>
                <w:u w:val="single"/>
              </w:rPr>
            </w:pPr>
            <w:r w:rsidRPr="00C966E3">
              <w:rPr>
                <w:rFonts w:ascii="Calibri" w:hAnsi="Calibri" w:cs="Calibri"/>
                <w:sz w:val="22"/>
                <w:szCs w:val="22"/>
              </w:rPr>
              <w:t>(1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="00E90BAA" w:rsidRPr="00C966E3">
              <w:rPr>
                <w:rFonts w:ascii="Calibri" w:hAnsi="Calibri" w:cs="Calibri"/>
                <w:sz w:val="22"/>
                <w:szCs w:val="22"/>
              </w:rPr>
              <w:t xml:space="preserve">Dr. Laura Tait (BC) (14): First Principles </w:t>
            </w:r>
            <w:hyperlink r:id="rId22" w:history="1">
              <w:r w:rsidR="00E90BAA" w:rsidRPr="00C966E3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https://www.youtube.com/watch?v=JY168904pcE</w:t>
              </w:r>
            </w:hyperlink>
            <w:r w:rsidR="000D0486" w:rsidRPr="00C966E3">
              <w:rPr>
                <w:b/>
                <w:i/>
              </w:rPr>
              <w:t xml:space="preserve"> </w:t>
            </w:r>
          </w:p>
          <w:p w14:paraId="5AA4F8A2" w14:textId="0DE0D7F8" w:rsidR="007850F6" w:rsidRPr="007850F6" w:rsidRDefault="00F36689" w:rsidP="00F832F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="00E0787A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="000D0486" w:rsidRPr="00F832F6">
              <w:rPr>
                <w:rFonts w:ascii="Calibri" w:hAnsi="Calibri" w:cs="Calibri"/>
                <w:sz w:val="22"/>
                <w:szCs w:val="22"/>
              </w:rPr>
              <w:t>Prof Allan Luke</w:t>
            </w:r>
            <w:r w:rsidR="00C966E3">
              <w:rPr>
                <w:rFonts w:ascii="Calibri" w:hAnsi="Calibri" w:cs="Calibri"/>
                <w:sz w:val="22"/>
                <w:szCs w:val="22"/>
              </w:rPr>
              <w:t xml:space="preserve"> (5)</w:t>
            </w:r>
            <w:r w:rsidR="000D0486" w:rsidRPr="00F832F6">
              <w:rPr>
                <w:rFonts w:ascii="Calibri" w:hAnsi="Calibri" w:cs="Calibri"/>
                <w:sz w:val="22"/>
                <w:szCs w:val="22"/>
              </w:rPr>
              <w:t xml:space="preserve">; </w:t>
            </w:r>
            <w:r w:rsidR="006769E5">
              <w:rPr>
                <w:rFonts w:ascii="Calibri" w:hAnsi="Calibri" w:cs="Calibri"/>
                <w:sz w:val="22"/>
                <w:szCs w:val="22"/>
              </w:rPr>
              <w:t>Different ways of knowing the world</w:t>
            </w:r>
            <w:r w:rsidR="00AD569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23" w:history="1">
              <w:r w:rsidR="00AD5698" w:rsidRPr="00D94C55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https://vimeo.com/87215304</w:t>
              </w:r>
            </w:hyperlink>
          </w:p>
        </w:tc>
      </w:tr>
      <w:tr w:rsidR="000D0486" w:rsidRPr="00F832F6" w14:paraId="69AE92EB" w14:textId="77777777" w:rsidTr="00A82E4F">
        <w:tc>
          <w:tcPr>
            <w:tcW w:w="761" w:type="dxa"/>
            <w:shd w:val="clear" w:color="auto" w:fill="92D050"/>
          </w:tcPr>
          <w:p w14:paraId="7BA071D6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10.15</w:t>
            </w:r>
          </w:p>
        </w:tc>
        <w:tc>
          <w:tcPr>
            <w:tcW w:w="2126" w:type="dxa"/>
            <w:shd w:val="clear" w:color="auto" w:fill="92D050"/>
          </w:tcPr>
          <w:p w14:paraId="553C1D5F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6" w:type="dxa"/>
            <w:shd w:val="clear" w:color="auto" w:fill="92D050"/>
          </w:tcPr>
          <w:p w14:paraId="7E3F9E73" w14:textId="77777777" w:rsidR="000D0486" w:rsidRPr="00F832F6" w:rsidRDefault="000D0486" w:rsidP="00F832F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Morning Tea</w:t>
            </w:r>
          </w:p>
        </w:tc>
      </w:tr>
      <w:tr w:rsidR="000D0486" w:rsidRPr="00F832F6" w14:paraId="209AA6EA" w14:textId="77777777" w:rsidTr="00A82E4F">
        <w:tc>
          <w:tcPr>
            <w:tcW w:w="761" w:type="dxa"/>
          </w:tcPr>
          <w:p w14:paraId="694725FF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10.45</w:t>
            </w:r>
          </w:p>
        </w:tc>
        <w:tc>
          <w:tcPr>
            <w:tcW w:w="2126" w:type="dxa"/>
          </w:tcPr>
          <w:p w14:paraId="07F6D5E4" w14:textId="77777777" w:rsidR="000D048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>Session 6</w:t>
            </w:r>
          </w:p>
          <w:p w14:paraId="6989A5AA" w14:textId="0EBCC5DF" w:rsidR="00A82E4F" w:rsidRPr="00A82E4F" w:rsidRDefault="00A82E4F" w:rsidP="00F832F6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60A55887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The Indigenous concept of “Land &amp; Place”</w:t>
            </w:r>
          </w:p>
          <w:p w14:paraId="424210DA" w14:textId="77777777" w:rsidR="000D0486" w:rsidRPr="00CA1430" w:rsidRDefault="000D0486" w:rsidP="00F832F6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sz w:val="22"/>
                <w:szCs w:val="22"/>
                <w:u w:val="single"/>
              </w:rPr>
              <w:t>Session Chair: Jenny Walker (Principal, Kellyville PS)</w:t>
            </w:r>
          </w:p>
          <w:p w14:paraId="40396792" w14:textId="77777777" w:rsidR="005C7E73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36689">
              <w:rPr>
                <w:rFonts w:ascii="Calibri" w:hAnsi="Calibri" w:cs="Calibri"/>
                <w:b/>
                <w:sz w:val="22"/>
                <w:szCs w:val="22"/>
              </w:rPr>
              <w:t>Video input:</w:t>
            </w:r>
            <w:r w:rsidRPr="00F832F6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7A657085" w14:textId="05C9FE91" w:rsidR="000D0486" w:rsidRPr="007850F6" w:rsidRDefault="005C7E73" w:rsidP="007850F6">
            <w:pPr>
              <w:ind w:left="32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(1) </w:t>
            </w:r>
            <w:r w:rsidR="000D0486" w:rsidRPr="00F832F6">
              <w:rPr>
                <w:rFonts w:ascii="Calibri" w:hAnsi="Calibri" w:cs="Calibri"/>
                <w:sz w:val="22"/>
                <w:szCs w:val="22"/>
              </w:rPr>
              <w:t>Professor Jan Hare (UBC</w:t>
            </w:r>
            <w:proofErr w:type="gramStart"/>
            <w:r w:rsidR="000D0486" w:rsidRPr="00F832F6">
              <w:rPr>
                <w:rFonts w:ascii="Calibri" w:hAnsi="Calibri" w:cs="Calibri"/>
                <w:sz w:val="22"/>
                <w:szCs w:val="22"/>
              </w:rPr>
              <w:t>)</w:t>
            </w:r>
            <w:r w:rsidR="00806055">
              <w:rPr>
                <w:rFonts w:ascii="Calibri" w:hAnsi="Calibri" w:cs="Calibri"/>
                <w:sz w:val="22"/>
                <w:szCs w:val="22"/>
              </w:rPr>
              <w:t>(</w:t>
            </w:r>
            <w:proofErr w:type="gramEnd"/>
            <w:r w:rsidR="00806055">
              <w:rPr>
                <w:rFonts w:ascii="Calibri" w:hAnsi="Calibri" w:cs="Calibri"/>
                <w:sz w:val="22"/>
                <w:szCs w:val="22"/>
              </w:rPr>
              <w:t>10)</w:t>
            </w:r>
            <w:r>
              <w:rPr>
                <w:rFonts w:ascii="Calibri" w:hAnsi="Calibri" w:cs="Calibri"/>
                <w:sz w:val="22"/>
                <w:szCs w:val="22"/>
              </w:rPr>
              <w:t>;</w:t>
            </w:r>
            <w:r w:rsidR="00806055">
              <w:rPr>
                <w:rFonts w:ascii="Calibri" w:hAnsi="Calibri" w:cs="Calibri"/>
                <w:sz w:val="22"/>
                <w:szCs w:val="22"/>
              </w:rPr>
              <w:t xml:space="preserve"> Introduction to land </w:t>
            </w:r>
            <w:hyperlink r:id="rId24" w:history="1">
              <w:r w:rsidR="00806055" w:rsidRPr="00806055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https://youtu.be/gQq6QirJxss</w:t>
              </w:r>
            </w:hyperlink>
            <w:r w:rsidR="00806055" w:rsidRPr="004C7644">
              <w:rPr>
                <w:sz w:val="28"/>
                <w:szCs w:val="28"/>
              </w:rPr>
              <w:t xml:space="preserve"> </w:t>
            </w:r>
          </w:p>
        </w:tc>
      </w:tr>
      <w:tr w:rsidR="00BB4044" w:rsidRPr="00F832F6" w14:paraId="1B7F8634" w14:textId="77777777" w:rsidTr="00A82E4F">
        <w:tc>
          <w:tcPr>
            <w:tcW w:w="761" w:type="dxa"/>
          </w:tcPr>
          <w:p w14:paraId="54A36757" w14:textId="439DE498" w:rsidR="00BB4044" w:rsidRPr="00F832F6" w:rsidRDefault="00BB4044" w:rsidP="00F832F6">
            <w:pPr>
              <w:spacing w:before="240"/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11.15</w:t>
            </w:r>
          </w:p>
        </w:tc>
        <w:tc>
          <w:tcPr>
            <w:tcW w:w="2126" w:type="dxa"/>
          </w:tcPr>
          <w:p w14:paraId="13E06578" w14:textId="77777777" w:rsidR="00BB4044" w:rsidRDefault="00BB4044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>Session 7</w:t>
            </w:r>
          </w:p>
          <w:p w14:paraId="1BC05989" w14:textId="1E02182C" w:rsidR="00A82E4F" w:rsidRPr="00A82E4F" w:rsidRDefault="00A82E4F" w:rsidP="00F832F6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6399AD9D" w14:textId="5EF5C6A6" w:rsidR="00BB4044" w:rsidRPr="00F832F6" w:rsidRDefault="00BB4044" w:rsidP="00F832F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Reconciliation NSW</w:t>
            </w:r>
            <w:r w:rsidR="00DC04E1"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: Schools Reconciliation Challenge (SRC)</w:t>
            </w:r>
          </w:p>
          <w:p w14:paraId="004E79CE" w14:textId="77777777" w:rsidR="0083427C" w:rsidRPr="00CA1430" w:rsidRDefault="0083427C" w:rsidP="00F832F6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sz w:val="22"/>
                <w:szCs w:val="22"/>
                <w:u w:val="single"/>
              </w:rPr>
              <w:t xml:space="preserve">Session Chair: </w:t>
            </w:r>
            <w:r w:rsidR="00DC04E1" w:rsidRPr="00CA1430">
              <w:rPr>
                <w:rFonts w:ascii="Calibri" w:hAnsi="Calibri" w:cs="Calibri"/>
                <w:sz w:val="22"/>
                <w:szCs w:val="22"/>
                <w:u w:val="single"/>
              </w:rPr>
              <w:t>Warren Marks (LEAP)</w:t>
            </w:r>
          </w:p>
          <w:p w14:paraId="3D37A9F2" w14:textId="7E844BFF" w:rsidR="00DC04E1" w:rsidRPr="00F832F6" w:rsidRDefault="00DC04E1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Aliso Faure-</w:t>
            </w:r>
            <w:proofErr w:type="spellStart"/>
            <w:r w:rsidRPr="00F832F6">
              <w:rPr>
                <w:rFonts w:ascii="Calibri" w:hAnsi="Calibri" w:cs="Calibri"/>
                <w:sz w:val="22"/>
                <w:szCs w:val="22"/>
              </w:rPr>
              <w:t>Brac</w:t>
            </w:r>
            <w:proofErr w:type="spellEnd"/>
            <w:r w:rsidRPr="00F832F6">
              <w:rPr>
                <w:rFonts w:ascii="Calibri" w:hAnsi="Calibri" w:cs="Calibri"/>
                <w:sz w:val="22"/>
                <w:szCs w:val="22"/>
              </w:rPr>
              <w:t xml:space="preserve"> (ED) &amp; Danielle Cooper will present details for the SRC writing and art competition in addition to the SRC website that provides teachers with online resources, lesson plans and activities.</w:t>
            </w:r>
          </w:p>
        </w:tc>
      </w:tr>
      <w:tr w:rsidR="000D0486" w:rsidRPr="00F832F6" w14:paraId="744BE770" w14:textId="77777777" w:rsidTr="00A82E4F">
        <w:tc>
          <w:tcPr>
            <w:tcW w:w="761" w:type="dxa"/>
          </w:tcPr>
          <w:p w14:paraId="68021794" w14:textId="042A9E96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</w:t>
            </w:r>
            <w:r w:rsidR="00367141" w:rsidRPr="00F832F6">
              <w:rPr>
                <w:rFonts w:ascii="Calibri" w:hAnsi="Calibri" w:cs="Calibri"/>
                <w:sz w:val="22"/>
                <w:szCs w:val="22"/>
              </w:rPr>
              <w:t>2.00</w:t>
            </w:r>
          </w:p>
        </w:tc>
        <w:tc>
          <w:tcPr>
            <w:tcW w:w="2126" w:type="dxa"/>
          </w:tcPr>
          <w:p w14:paraId="5367855B" w14:textId="77777777" w:rsidR="000D048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 xml:space="preserve">Session </w:t>
            </w:r>
            <w:r w:rsidR="00BB4044" w:rsidRPr="00F832F6"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  <w:p w14:paraId="334F67ED" w14:textId="07C37414" w:rsidR="00A82E4F" w:rsidRPr="00A82E4F" w:rsidRDefault="00A82E4F" w:rsidP="00F832F6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0852BCCD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Reconciliation Action Plans (RAP)</w:t>
            </w:r>
          </w:p>
          <w:p w14:paraId="6921C5CF" w14:textId="346C24F0" w:rsidR="000D0486" w:rsidRPr="00CA1430" w:rsidRDefault="000D0486" w:rsidP="00F832F6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sz w:val="22"/>
                <w:szCs w:val="22"/>
                <w:u w:val="single"/>
              </w:rPr>
              <w:t>Session Chair: John Farrell (Principal SMSJ, Maroubra PS)</w:t>
            </w:r>
          </w:p>
          <w:p w14:paraId="4FAE7F06" w14:textId="36B300CA" w:rsidR="000D0486" w:rsidRPr="00F832F6" w:rsidRDefault="000D0486" w:rsidP="00F832F6">
            <w:pPr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Presentation from “Reconciliation Australia” outlining the role of the organization; indicating support available; &amp; demonstrating web-based materials to create your own Reconciliation Action Plan</w:t>
            </w:r>
          </w:p>
        </w:tc>
      </w:tr>
      <w:tr w:rsidR="000D0486" w:rsidRPr="00F832F6" w14:paraId="6B17B570" w14:textId="77777777" w:rsidTr="00A82E4F">
        <w:tc>
          <w:tcPr>
            <w:tcW w:w="761" w:type="dxa"/>
            <w:shd w:val="clear" w:color="auto" w:fill="92D050"/>
          </w:tcPr>
          <w:p w14:paraId="1EFAA0DC" w14:textId="25E09A01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12.</w:t>
            </w:r>
            <w:r w:rsidR="00BB4044" w:rsidRPr="00F832F6">
              <w:rPr>
                <w:rFonts w:ascii="Calibri" w:hAnsi="Calibri" w:cs="Calibri"/>
                <w:sz w:val="22"/>
                <w:szCs w:val="22"/>
              </w:rPr>
              <w:t>4</w:t>
            </w:r>
            <w:r w:rsidRPr="00F832F6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92D050"/>
          </w:tcPr>
          <w:p w14:paraId="0FF9E46D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6" w:type="dxa"/>
            <w:shd w:val="clear" w:color="auto" w:fill="92D050"/>
          </w:tcPr>
          <w:p w14:paraId="00BCEE89" w14:textId="77777777" w:rsidR="000D0486" w:rsidRPr="00F832F6" w:rsidRDefault="000D0486" w:rsidP="00F832F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Lunch</w:t>
            </w:r>
          </w:p>
        </w:tc>
      </w:tr>
      <w:tr w:rsidR="000D0486" w:rsidRPr="00F832F6" w14:paraId="179F972C" w14:textId="77777777" w:rsidTr="00A82E4F">
        <w:tc>
          <w:tcPr>
            <w:tcW w:w="761" w:type="dxa"/>
          </w:tcPr>
          <w:p w14:paraId="07988852" w14:textId="3C5D3C60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1.</w:t>
            </w:r>
            <w:r w:rsidR="00BB4044" w:rsidRPr="00F832F6">
              <w:rPr>
                <w:rFonts w:ascii="Calibri" w:hAnsi="Calibri" w:cs="Calibri"/>
                <w:sz w:val="22"/>
                <w:szCs w:val="22"/>
              </w:rPr>
              <w:t>3</w:t>
            </w:r>
            <w:r w:rsidRPr="00F832F6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14:paraId="2EBB79B8" w14:textId="77777777" w:rsidR="000D048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 xml:space="preserve">Session </w:t>
            </w:r>
            <w:r w:rsidR="00BB4044" w:rsidRPr="00F832F6"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  <w:p w14:paraId="01B26FC2" w14:textId="7048E68C" w:rsidR="00A82E4F" w:rsidRPr="00A82E4F" w:rsidRDefault="00A82E4F" w:rsidP="00F832F6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35762145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sz w:val="22"/>
                <w:szCs w:val="22"/>
              </w:rPr>
              <w:t>In our classrooms: sharing the journey towards successful reconciliation being undertaken by two NSW primary schools</w:t>
            </w:r>
          </w:p>
          <w:p w14:paraId="0FE72BF7" w14:textId="77777777" w:rsidR="000D0486" w:rsidRPr="00CA1430" w:rsidRDefault="000D0486" w:rsidP="00F832F6">
            <w:pPr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sz w:val="22"/>
                <w:szCs w:val="22"/>
                <w:u w:val="single"/>
              </w:rPr>
              <w:t>Session Chair: Warren Marks (LEAP)</w:t>
            </w:r>
          </w:p>
          <w:p w14:paraId="328E4952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 xml:space="preserve">Team presentations from Bossley Park PS: Tracey Betts (Principal); &amp; </w:t>
            </w:r>
            <w:proofErr w:type="spellStart"/>
            <w:r w:rsidRPr="00F832F6">
              <w:rPr>
                <w:rFonts w:ascii="Calibri" w:hAnsi="Calibri" w:cs="Calibri"/>
                <w:color w:val="auto"/>
                <w:sz w:val="22"/>
                <w:szCs w:val="22"/>
              </w:rPr>
              <w:t>Queanbeyan</w:t>
            </w:r>
            <w:proofErr w:type="spellEnd"/>
            <w:r w:rsidRPr="00F832F6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PS: Kim Hawes (Principal)</w:t>
            </w:r>
          </w:p>
        </w:tc>
      </w:tr>
      <w:tr w:rsidR="000D0486" w:rsidRPr="00F832F6" w14:paraId="1AC1BC2A" w14:textId="77777777" w:rsidTr="00A82E4F">
        <w:tc>
          <w:tcPr>
            <w:tcW w:w="761" w:type="dxa"/>
            <w:shd w:val="clear" w:color="auto" w:fill="92D050"/>
          </w:tcPr>
          <w:p w14:paraId="6077384B" w14:textId="6F58B75C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2.</w:t>
            </w:r>
            <w:r w:rsidR="00BB4044" w:rsidRPr="00F832F6">
              <w:rPr>
                <w:rFonts w:ascii="Calibri" w:hAnsi="Calibri" w:cs="Calibri"/>
                <w:sz w:val="22"/>
                <w:szCs w:val="22"/>
              </w:rPr>
              <w:t>3</w:t>
            </w:r>
            <w:r w:rsidRPr="00F832F6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92D050"/>
          </w:tcPr>
          <w:p w14:paraId="58B76FC2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6" w:type="dxa"/>
            <w:shd w:val="clear" w:color="auto" w:fill="92D050"/>
          </w:tcPr>
          <w:p w14:paraId="10474F81" w14:textId="77777777" w:rsidR="000D0486" w:rsidRPr="00F832F6" w:rsidRDefault="000D0486" w:rsidP="00F832F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Afternoon Tea</w:t>
            </w:r>
          </w:p>
        </w:tc>
      </w:tr>
      <w:tr w:rsidR="000D0486" w:rsidRPr="00F832F6" w14:paraId="230C4585" w14:textId="77777777" w:rsidTr="00A82E4F">
        <w:tc>
          <w:tcPr>
            <w:tcW w:w="761" w:type="dxa"/>
          </w:tcPr>
          <w:p w14:paraId="155C68DC" w14:textId="5F1755A5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3</w:t>
            </w:r>
            <w:r w:rsidR="00BB4044" w:rsidRPr="00F832F6">
              <w:rPr>
                <w:rFonts w:ascii="Calibri" w:hAnsi="Calibri" w:cs="Calibri"/>
                <w:sz w:val="22"/>
                <w:szCs w:val="22"/>
              </w:rPr>
              <w:t>.0</w:t>
            </w:r>
            <w:r w:rsidRPr="00F832F6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14:paraId="6A48082E" w14:textId="77777777" w:rsidR="000D0486" w:rsidRDefault="000D0486" w:rsidP="00F832F6">
            <w:pPr>
              <w:spacing w:before="240"/>
              <w:rPr>
                <w:rFonts w:ascii="Calibri" w:hAnsi="Calibri" w:cs="Calibri"/>
                <w:b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sz w:val="22"/>
                <w:szCs w:val="22"/>
              </w:rPr>
              <w:t xml:space="preserve">Session </w:t>
            </w:r>
            <w:r w:rsidR="00BB4044" w:rsidRPr="00F832F6"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  <w:p w14:paraId="152F6BFC" w14:textId="175AB510" w:rsidR="00285E00" w:rsidRPr="00285E00" w:rsidRDefault="00285E00" w:rsidP="00F832F6">
            <w:pPr>
              <w:spacing w:before="24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676" w:type="dxa"/>
          </w:tcPr>
          <w:p w14:paraId="574E4E87" w14:textId="77777777" w:rsidR="000D0486" w:rsidRPr="00F832F6" w:rsidRDefault="000D0486" w:rsidP="00F832F6">
            <w:pPr>
              <w:spacing w:before="240"/>
              <w:rPr>
                <w:rFonts w:ascii="Calibri" w:hAnsi="Calibri" w:cs="Calibri"/>
                <w:b/>
                <w:i/>
                <w:color w:val="000000" w:themeColor="text1"/>
                <w:sz w:val="22"/>
                <w:szCs w:val="22"/>
              </w:rPr>
            </w:pPr>
            <w:r w:rsidRPr="00F832F6">
              <w:rPr>
                <w:rFonts w:ascii="Calibri" w:hAnsi="Calibri" w:cs="Calibri"/>
                <w:b/>
                <w:i/>
                <w:color w:val="000000" w:themeColor="text1"/>
                <w:sz w:val="22"/>
                <w:szCs w:val="22"/>
              </w:rPr>
              <w:t>School Planning RAP (bringing it all together)</w:t>
            </w:r>
          </w:p>
          <w:p w14:paraId="722782C8" w14:textId="77777777" w:rsidR="000D0486" w:rsidRPr="00CA1430" w:rsidRDefault="000D0486" w:rsidP="00F832F6">
            <w:pPr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</w:pPr>
            <w:r w:rsidRPr="00CA1430"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>Session Chair: Nicole Molloy (</w:t>
            </w:r>
            <w:proofErr w:type="spellStart"/>
            <w:r w:rsidRPr="00CA1430"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>Woollahra</w:t>
            </w:r>
            <w:proofErr w:type="spellEnd"/>
            <w:r w:rsidRPr="00CA1430"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 xml:space="preserve"> PS)</w:t>
            </w:r>
          </w:p>
          <w:p w14:paraId="70D12884" w14:textId="77777777" w:rsidR="000D0486" w:rsidRPr="00F832F6" w:rsidRDefault="000D0486" w:rsidP="00F832F6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832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This is the key session is devoted to your school (potentially in conjunction with other schools of your choice) drafting a school RAP: Reconciliation Action Plan</w:t>
            </w:r>
          </w:p>
        </w:tc>
      </w:tr>
      <w:tr w:rsidR="000D0486" w:rsidRPr="00F832F6" w14:paraId="60B6B128" w14:textId="77777777" w:rsidTr="00A82E4F">
        <w:tc>
          <w:tcPr>
            <w:tcW w:w="761" w:type="dxa"/>
            <w:shd w:val="clear" w:color="auto" w:fill="92D050"/>
          </w:tcPr>
          <w:p w14:paraId="28D3B2A5" w14:textId="145A74AA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4.00</w:t>
            </w:r>
          </w:p>
        </w:tc>
        <w:tc>
          <w:tcPr>
            <w:tcW w:w="2126" w:type="dxa"/>
            <w:shd w:val="clear" w:color="auto" w:fill="92D050"/>
          </w:tcPr>
          <w:p w14:paraId="5C7927AD" w14:textId="77777777" w:rsidR="000D0486" w:rsidRPr="00F832F6" w:rsidRDefault="000D0486" w:rsidP="00F832F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76" w:type="dxa"/>
            <w:shd w:val="clear" w:color="auto" w:fill="92D050"/>
          </w:tcPr>
          <w:p w14:paraId="2EF3F97B" w14:textId="6475D182" w:rsidR="000D0486" w:rsidRPr="00285E00" w:rsidRDefault="000D0486" w:rsidP="00F832F6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F832F6">
              <w:rPr>
                <w:rFonts w:ascii="Calibri" w:hAnsi="Calibri" w:cs="Calibri"/>
                <w:sz w:val="22"/>
                <w:szCs w:val="22"/>
              </w:rPr>
              <w:t>Closure</w:t>
            </w:r>
            <w:r w:rsidR="00285E00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285E00">
              <w:rPr>
                <w:rFonts w:ascii="Calibri" w:hAnsi="Calibri" w:cs="Calibri"/>
                <w:color w:val="FF0000"/>
                <w:sz w:val="22"/>
                <w:szCs w:val="22"/>
              </w:rPr>
              <w:t>Sue &amp; Warren</w:t>
            </w:r>
          </w:p>
        </w:tc>
      </w:tr>
    </w:tbl>
    <w:p w14:paraId="42575084" w14:textId="16F35A58" w:rsidR="000D0486" w:rsidRDefault="000D0486" w:rsidP="00AA4794">
      <w:pPr>
        <w:pStyle w:val="NoSpacing"/>
      </w:pPr>
    </w:p>
    <w:p w14:paraId="10DDADF3" w14:textId="2366FDCC" w:rsidR="00285E00" w:rsidRDefault="00285E00" w:rsidP="00AA4794">
      <w:pPr>
        <w:pStyle w:val="NoSpacing"/>
      </w:pPr>
    </w:p>
    <w:p w14:paraId="41234FA1" w14:textId="02B2A923" w:rsidR="00285E00" w:rsidRDefault="00285E00" w:rsidP="00AA4794">
      <w:pPr>
        <w:pStyle w:val="NoSpacing"/>
      </w:pPr>
    </w:p>
    <w:p w14:paraId="1B0F486F" w14:textId="345A7DF4" w:rsidR="00285E00" w:rsidRDefault="00285E00" w:rsidP="00AA4794">
      <w:pPr>
        <w:pStyle w:val="NoSpacing"/>
      </w:pPr>
    </w:p>
    <w:p w14:paraId="0E9EC9E4" w14:textId="7CB3F7E8" w:rsidR="00285E00" w:rsidRDefault="00285E00" w:rsidP="00AA4794">
      <w:pPr>
        <w:pStyle w:val="NoSpacing"/>
      </w:pPr>
    </w:p>
    <w:p w14:paraId="1F3A7572" w14:textId="20B85B20" w:rsidR="00285E00" w:rsidRDefault="00285E00" w:rsidP="00AA4794">
      <w:pPr>
        <w:pStyle w:val="NoSpacing"/>
      </w:pPr>
    </w:p>
    <w:p w14:paraId="5B8CA3C1" w14:textId="3D7307BE" w:rsidR="00285E00" w:rsidRDefault="00285E00" w:rsidP="00AA4794">
      <w:pPr>
        <w:pStyle w:val="NoSpacing"/>
      </w:pPr>
    </w:p>
    <w:p w14:paraId="00FCDBB2" w14:textId="7F84DCB4" w:rsidR="00285E00" w:rsidRDefault="00285E00" w:rsidP="00AA4794">
      <w:pPr>
        <w:pStyle w:val="NoSpacing"/>
      </w:pPr>
    </w:p>
    <w:p w14:paraId="2713E991" w14:textId="41F42E93" w:rsidR="00285E00" w:rsidRDefault="00285E00" w:rsidP="00AA4794">
      <w:pPr>
        <w:pStyle w:val="NoSpacing"/>
      </w:pPr>
    </w:p>
    <w:p w14:paraId="4FABA182" w14:textId="065FC57B" w:rsidR="00285E00" w:rsidRDefault="00285E00" w:rsidP="00AA4794">
      <w:pPr>
        <w:pStyle w:val="NoSpacing"/>
      </w:pPr>
    </w:p>
    <w:p w14:paraId="2327BD94" w14:textId="46A08B97" w:rsidR="00285E00" w:rsidRDefault="00285E00" w:rsidP="00AA4794">
      <w:pPr>
        <w:pStyle w:val="NoSpacing"/>
      </w:pPr>
    </w:p>
    <w:p w14:paraId="1817FBDF" w14:textId="6B264F95" w:rsidR="00285E00" w:rsidRDefault="00285E00" w:rsidP="00AA4794">
      <w:pPr>
        <w:pStyle w:val="NoSpacing"/>
      </w:pPr>
    </w:p>
    <w:p w14:paraId="37C80276" w14:textId="0F13421C" w:rsidR="00285E00" w:rsidRDefault="00285E00" w:rsidP="00AA4794">
      <w:pPr>
        <w:pStyle w:val="NoSpacing"/>
      </w:pPr>
    </w:p>
    <w:p w14:paraId="70DBEC75" w14:textId="400B3EDD" w:rsidR="00285E00" w:rsidRDefault="00285E00" w:rsidP="00AA4794">
      <w:pPr>
        <w:pStyle w:val="NoSpacing"/>
      </w:pPr>
    </w:p>
    <w:p w14:paraId="0A776F97" w14:textId="2300BC63" w:rsidR="00285E00" w:rsidRDefault="00285E00" w:rsidP="00AA4794">
      <w:pPr>
        <w:pStyle w:val="NoSpacing"/>
      </w:pPr>
    </w:p>
    <w:p w14:paraId="6E47F535" w14:textId="5996EAE3" w:rsidR="00285E00" w:rsidRDefault="00285E00" w:rsidP="00AA4794">
      <w:pPr>
        <w:pStyle w:val="NoSpacing"/>
      </w:pPr>
    </w:p>
    <w:p w14:paraId="0DBDF164" w14:textId="4AE24485" w:rsidR="00285E00" w:rsidRDefault="00285E00" w:rsidP="00AA4794">
      <w:pPr>
        <w:pStyle w:val="NoSpacing"/>
      </w:pPr>
    </w:p>
    <w:p w14:paraId="656B8F2F" w14:textId="77777777" w:rsidR="00285E00" w:rsidRDefault="00285E00" w:rsidP="00AA4794">
      <w:pPr>
        <w:pStyle w:val="NoSpacing"/>
      </w:pPr>
    </w:p>
    <w:p w14:paraId="7F14F05B" w14:textId="44F57BE2" w:rsidR="006352CF" w:rsidRDefault="006352CF" w:rsidP="00AA4794">
      <w:pPr>
        <w:pStyle w:val="NoSpacing"/>
      </w:pPr>
    </w:p>
    <w:p w14:paraId="2E8F054A" w14:textId="67914F62" w:rsidR="00AF7311" w:rsidRDefault="00AF7311" w:rsidP="00285E00">
      <w:pPr>
        <w:pStyle w:val="NoSpacing"/>
      </w:pPr>
    </w:p>
    <w:p w14:paraId="5D014FB6" w14:textId="3CA7F840" w:rsidR="00AF7311" w:rsidRDefault="00AF7311" w:rsidP="00153292">
      <w:pPr>
        <w:pStyle w:val="NoSpacing"/>
      </w:pPr>
    </w:p>
    <w:p w14:paraId="5C260DC3" w14:textId="77777777" w:rsidR="00AF7311" w:rsidRDefault="00AF7311" w:rsidP="00153292">
      <w:pPr>
        <w:pStyle w:val="NoSpacing"/>
      </w:pPr>
    </w:p>
    <w:p w14:paraId="5C0AAA17" w14:textId="189E7315" w:rsidR="00AF7311" w:rsidRDefault="00AF7311" w:rsidP="00153292">
      <w:pPr>
        <w:pStyle w:val="NoSpacing"/>
      </w:pPr>
    </w:p>
    <w:p w14:paraId="55FE1C44" w14:textId="3E68F449" w:rsidR="00AF7311" w:rsidRDefault="00AF7311" w:rsidP="00153292">
      <w:pPr>
        <w:pStyle w:val="NoSpacing"/>
      </w:pPr>
    </w:p>
    <w:p w14:paraId="461D285F" w14:textId="5B1E44A4" w:rsidR="00AF7311" w:rsidRDefault="00AF7311" w:rsidP="00153292">
      <w:pPr>
        <w:pStyle w:val="NoSpacing"/>
      </w:pPr>
    </w:p>
    <w:p w14:paraId="4D3E0E45" w14:textId="2597A083" w:rsidR="00AF7311" w:rsidRDefault="00AF7311" w:rsidP="00153292">
      <w:pPr>
        <w:pStyle w:val="NoSpacing"/>
      </w:pPr>
    </w:p>
    <w:p w14:paraId="4CD3780E" w14:textId="77777777" w:rsidR="00AF7311" w:rsidRDefault="00AF7311" w:rsidP="00153292">
      <w:pPr>
        <w:pStyle w:val="NoSpacing"/>
      </w:pPr>
    </w:p>
    <w:p w14:paraId="21C6B0CA" w14:textId="0776FD7E" w:rsidR="00AF7311" w:rsidRDefault="00AF7311" w:rsidP="00153292">
      <w:pPr>
        <w:pStyle w:val="NoSpacing"/>
      </w:pPr>
    </w:p>
    <w:p w14:paraId="609E052D" w14:textId="0846372B" w:rsidR="00AF7311" w:rsidRDefault="00AF7311" w:rsidP="00153292">
      <w:pPr>
        <w:pStyle w:val="NoSpacing"/>
      </w:pPr>
    </w:p>
    <w:p w14:paraId="1E67BB5D" w14:textId="611CF6B2" w:rsidR="00AF7311" w:rsidRDefault="00AF7311" w:rsidP="00153292">
      <w:pPr>
        <w:pStyle w:val="NoSpacing"/>
      </w:pPr>
    </w:p>
    <w:p w14:paraId="5D110D37" w14:textId="362E0DE3" w:rsidR="006C6BAF" w:rsidRDefault="006C6BAF" w:rsidP="00153292">
      <w:pPr>
        <w:pStyle w:val="NoSpacing"/>
      </w:pPr>
    </w:p>
    <w:p w14:paraId="1FD786E6" w14:textId="316B724D" w:rsidR="00AF7311" w:rsidRDefault="00AF7311" w:rsidP="00153292">
      <w:pPr>
        <w:pStyle w:val="NoSpacing"/>
      </w:pPr>
    </w:p>
    <w:p w14:paraId="609913B4" w14:textId="6B230A59" w:rsidR="00AF7311" w:rsidRDefault="00AF7311" w:rsidP="00153292">
      <w:pPr>
        <w:pStyle w:val="NoSpacing"/>
      </w:pPr>
    </w:p>
    <w:p w14:paraId="5B3C33E3" w14:textId="318D4C9E" w:rsidR="00AF7311" w:rsidRDefault="00AF7311" w:rsidP="00153292">
      <w:pPr>
        <w:pStyle w:val="NoSpacing"/>
      </w:pPr>
    </w:p>
    <w:p w14:paraId="15CC7BA9" w14:textId="6B40751C" w:rsidR="00AF7311" w:rsidRPr="00076F31" w:rsidRDefault="00AF7311" w:rsidP="00153292">
      <w:pPr>
        <w:pStyle w:val="NoSpacing"/>
      </w:pPr>
    </w:p>
    <w:sectPr w:rsidR="00AF7311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BFA60" w14:textId="77777777" w:rsidR="004655B4" w:rsidRDefault="004655B4" w:rsidP="005F5D5F">
      <w:pPr>
        <w:spacing w:after="0" w:line="240" w:lineRule="auto"/>
      </w:pPr>
      <w:r>
        <w:separator/>
      </w:r>
    </w:p>
  </w:endnote>
  <w:endnote w:type="continuationSeparator" w:id="0">
    <w:p w14:paraId="6E1CD903" w14:textId="77777777" w:rsidR="004655B4" w:rsidRDefault="004655B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929E9" w14:textId="77777777" w:rsidR="004655B4" w:rsidRDefault="004655B4" w:rsidP="005F5D5F">
      <w:pPr>
        <w:spacing w:after="0" w:line="240" w:lineRule="auto"/>
      </w:pPr>
      <w:r>
        <w:separator/>
      </w:r>
    </w:p>
  </w:footnote>
  <w:footnote w:type="continuationSeparator" w:id="0">
    <w:p w14:paraId="7749008A" w14:textId="77777777" w:rsidR="004655B4" w:rsidRDefault="004655B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33E90"/>
    <w:multiLevelType w:val="hybridMultilevel"/>
    <w:tmpl w:val="75C2F762"/>
    <w:lvl w:ilvl="0" w:tplc="157C87E2">
      <w:start w:val="1"/>
      <w:numFmt w:val="decimal"/>
      <w:lvlText w:val="%1."/>
      <w:lvlJc w:val="left"/>
      <w:pPr>
        <w:ind w:left="4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1" w15:restartNumberingAfterBreak="0">
    <w:nsid w:val="52E156FC"/>
    <w:multiLevelType w:val="hybridMultilevel"/>
    <w:tmpl w:val="D32E2050"/>
    <w:lvl w:ilvl="0" w:tplc="7814233A">
      <w:start w:val="1"/>
      <w:numFmt w:val="decimal"/>
      <w:lvlText w:val="(%1)"/>
      <w:lvlJc w:val="left"/>
      <w:pPr>
        <w:ind w:left="720" w:hanging="360"/>
      </w:pPr>
      <w:rPr>
        <w:rFonts w:hint="default"/>
        <w:color w:val="333333" w:themeColor="text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180B73"/>
    <w:multiLevelType w:val="hybridMultilevel"/>
    <w:tmpl w:val="E090840A"/>
    <w:lvl w:ilvl="0" w:tplc="8DE058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C01445"/>
    <w:multiLevelType w:val="hybridMultilevel"/>
    <w:tmpl w:val="786E7A48"/>
    <w:lvl w:ilvl="0" w:tplc="555042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C4E59"/>
    <w:multiLevelType w:val="hybridMultilevel"/>
    <w:tmpl w:val="7DEE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F195B"/>
    <w:multiLevelType w:val="hybridMultilevel"/>
    <w:tmpl w:val="C8A2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5"/>
  </w:num>
  <w:num w:numId="14">
    <w:abstractNumId w:val="12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941"/>
    <w:rsid w:val="00007CB6"/>
    <w:rsid w:val="000168C0"/>
    <w:rsid w:val="000427C6"/>
    <w:rsid w:val="000446FA"/>
    <w:rsid w:val="000669B7"/>
    <w:rsid w:val="00076F31"/>
    <w:rsid w:val="000B4C91"/>
    <w:rsid w:val="000C5FAA"/>
    <w:rsid w:val="000D0486"/>
    <w:rsid w:val="000F0FEB"/>
    <w:rsid w:val="00110F60"/>
    <w:rsid w:val="00153292"/>
    <w:rsid w:val="00155069"/>
    <w:rsid w:val="00171CDD"/>
    <w:rsid w:val="00173B91"/>
    <w:rsid w:val="00175521"/>
    <w:rsid w:val="00181FB9"/>
    <w:rsid w:val="001D0BEC"/>
    <w:rsid w:val="001E243C"/>
    <w:rsid w:val="001E5076"/>
    <w:rsid w:val="0021789A"/>
    <w:rsid w:val="00226DB6"/>
    <w:rsid w:val="00231C9F"/>
    <w:rsid w:val="00242285"/>
    <w:rsid w:val="00251739"/>
    <w:rsid w:val="00257508"/>
    <w:rsid w:val="00261A78"/>
    <w:rsid w:val="00266AA8"/>
    <w:rsid w:val="00280F6A"/>
    <w:rsid w:val="00285E00"/>
    <w:rsid w:val="00295729"/>
    <w:rsid w:val="002D233D"/>
    <w:rsid w:val="002E7362"/>
    <w:rsid w:val="002F3F4A"/>
    <w:rsid w:val="002F77E4"/>
    <w:rsid w:val="00351C45"/>
    <w:rsid w:val="00356443"/>
    <w:rsid w:val="00367141"/>
    <w:rsid w:val="003720E9"/>
    <w:rsid w:val="003B6A17"/>
    <w:rsid w:val="003C3436"/>
    <w:rsid w:val="003D5174"/>
    <w:rsid w:val="003D76BF"/>
    <w:rsid w:val="003E331E"/>
    <w:rsid w:val="00401039"/>
    <w:rsid w:val="00402916"/>
    <w:rsid w:val="00402EB7"/>
    <w:rsid w:val="0040421E"/>
    <w:rsid w:val="00410B0A"/>
    <w:rsid w:val="00411532"/>
    <w:rsid w:val="00416C6E"/>
    <w:rsid w:val="00457FA1"/>
    <w:rsid w:val="00461A06"/>
    <w:rsid w:val="004655B4"/>
    <w:rsid w:val="004A0D72"/>
    <w:rsid w:val="004B2736"/>
    <w:rsid w:val="004B2D5A"/>
    <w:rsid w:val="004C2038"/>
    <w:rsid w:val="004C6C5E"/>
    <w:rsid w:val="004D7D81"/>
    <w:rsid w:val="005222EE"/>
    <w:rsid w:val="00541BB3"/>
    <w:rsid w:val="00544732"/>
    <w:rsid w:val="00565740"/>
    <w:rsid w:val="00581369"/>
    <w:rsid w:val="005946A8"/>
    <w:rsid w:val="00596CEB"/>
    <w:rsid w:val="005C61E4"/>
    <w:rsid w:val="005C7E73"/>
    <w:rsid w:val="005E3586"/>
    <w:rsid w:val="005F05C1"/>
    <w:rsid w:val="005F5D5F"/>
    <w:rsid w:val="005F631D"/>
    <w:rsid w:val="006236E6"/>
    <w:rsid w:val="006352CF"/>
    <w:rsid w:val="00635951"/>
    <w:rsid w:val="00663C30"/>
    <w:rsid w:val="0066482D"/>
    <w:rsid w:val="00665EA1"/>
    <w:rsid w:val="006769E5"/>
    <w:rsid w:val="00681F70"/>
    <w:rsid w:val="00696766"/>
    <w:rsid w:val="0069746B"/>
    <w:rsid w:val="006C6BAF"/>
    <w:rsid w:val="006D1E72"/>
    <w:rsid w:val="006D6013"/>
    <w:rsid w:val="006D7D63"/>
    <w:rsid w:val="006E5B0F"/>
    <w:rsid w:val="006E67EF"/>
    <w:rsid w:val="007110AC"/>
    <w:rsid w:val="00714F38"/>
    <w:rsid w:val="00744CBA"/>
    <w:rsid w:val="00747C34"/>
    <w:rsid w:val="00756522"/>
    <w:rsid w:val="0076466F"/>
    <w:rsid w:val="00783DD4"/>
    <w:rsid w:val="007850F6"/>
    <w:rsid w:val="0079199F"/>
    <w:rsid w:val="00794BBA"/>
    <w:rsid w:val="007B5354"/>
    <w:rsid w:val="007C5C58"/>
    <w:rsid w:val="007E60D9"/>
    <w:rsid w:val="007F4C14"/>
    <w:rsid w:val="008044FC"/>
    <w:rsid w:val="00806055"/>
    <w:rsid w:val="0080672A"/>
    <w:rsid w:val="0081732C"/>
    <w:rsid w:val="00823E96"/>
    <w:rsid w:val="0083427C"/>
    <w:rsid w:val="00837654"/>
    <w:rsid w:val="008454F3"/>
    <w:rsid w:val="00851553"/>
    <w:rsid w:val="00880783"/>
    <w:rsid w:val="008A12C5"/>
    <w:rsid w:val="008B2E9B"/>
    <w:rsid w:val="008B5772"/>
    <w:rsid w:val="008C031F"/>
    <w:rsid w:val="008C1756"/>
    <w:rsid w:val="008C56C7"/>
    <w:rsid w:val="008D17FF"/>
    <w:rsid w:val="008E07D0"/>
    <w:rsid w:val="008E38FF"/>
    <w:rsid w:val="008F2160"/>
    <w:rsid w:val="008F550E"/>
    <w:rsid w:val="008F6C52"/>
    <w:rsid w:val="00913E7B"/>
    <w:rsid w:val="009141C6"/>
    <w:rsid w:val="009274DF"/>
    <w:rsid w:val="0093519B"/>
    <w:rsid w:val="00985F20"/>
    <w:rsid w:val="009A401C"/>
    <w:rsid w:val="009B18C4"/>
    <w:rsid w:val="009D53FE"/>
    <w:rsid w:val="00A03450"/>
    <w:rsid w:val="00A5724F"/>
    <w:rsid w:val="00A82E4F"/>
    <w:rsid w:val="00A92F49"/>
    <w:rsid w:val="00A936A0"/>
    <w:rsid w:val="00A97C88"/>
    <w:rsid w:val="00AA35AC"/>
    <w:rsid w:val="00AA4794"/>
    <w:rsid w:val="00AB0F6E"/>
    <w:rsid w:val="00AB3068"/>
    <w:rsid w:val="00AB58F4"/>
    <w:rsid w:val="00AC4FE5"/>
    <w:rsid w:val="00AD5698"/>
    <w:rsid w:val="00AD770A"/>
    <w:rsid w:val="00AE7719"/>
    <w:rsid w:val="00AE78E3"/>
    <w:rsid w:val="00AF32DC"/>
    <w:rsid w:val="00AF5683"/>
    <w:rsid w:val="00AF7311"/>
    <w:rsid w:val="00B06261"/>
    <w:rsid w:val="00B46A60"/>
    <w:rsid w:val="00B62EFF"/>
    <w:rsid w:val="00B72961"/>
    <w:rsid w:val="00B80168"/>
    <w:rsid w:val="00B84519"/>
    <w:rsid w:val="00B90882"/>
    <w:rsid w:val="00B91532"/>
    <w:rsid w:val="00BA779D"/>
    <w:rsid w:val="00BB20F5"/>
    <w:rsid w:val="00BB4044"/>
    <w:rsid w:val="00BC02BE"/>
    <w:rsid w:val="00BC6ED1"/>
    <w:rsid w:val="00BD08A6"/>
    <w:rsid w:val="00BF45CA"/>
    <w:rsid w:val="00C00CA0"/>
    <w:rsid w:val="00C525D9"/>
    <w:rsid w:val="00C54D62"/>
    <w:rsid w:val="00C57F20"/>
    <w:rsid w:val="00C966E3"/>
    <w:rsid w:val="00CA1430"/>
    <w:rsid w:val="00CD6819"/>
    <w:rsid w:val="00CE18DA"/>
    <w:rsid w:val="00CE3209"/>
    <w:rsid w:val="00CF057B"/>
    <w:rsid w:val="00D00D76"/>
    <w:rsid w:val="00D00EFE"/>
    <w:rsid w:val="00D16845"/>
    <w:rsid w:val="00D23F45"/>
    <w:rsid w:val="00D24CDA"/>
    <w:rsid w:val="00D30EEC"/>
    <w:rsid w:val="00D55BDB"/>
    <w:rsid w:val="00D56FBE"/>
    <w:rsid w:val="00D62941"/>
    <w:rsid w:val="00D645D3"/>
    <w:rsid w:val="00D751DD"/>
    <w:rsid w:val="00D81403"/>
    <w:rsid w:val="00D82A6F"/>
    <w:rsid w:val="00D85D5B"/>
    <w:rsid w:val="00DA4074"/>
    <w:rsid w:val="00DA5999"/>
    <w:rsid w:val="00DC04E1"/>
    <w:rsid w:val="00DC554B"/>
    <w:rsid w:val="00DF5E2C"/>
    <w:rsid w:val="00E0787A"/>
    <w:rsid w:val="00E26E78"/>
    <w:rsid w:val="00E34B27"/>
    <w:rsid w:val="00E3564F"/>
    <w:rsid w:val="00E50A13"/>
    <w:rsid w:val="00E80500"/>
    <w:rsid w:val="00E8732B"/>
    <w:rsid w:val="00E90BAA"/>
    <w:rsid w:val="00E929BB"/>
    <w:rsid w:val="00E94C1B"/>
    <w:rsid w:val="00E96F98"/>
    <w:rsid w:val="00EA18C3"/>
    <w:rsid w:val="00EB4B5E"/>
    <w:rsid w:val="00EC1838"/>
    <w:rsid w:val="00EC4D21"/>
    <w:rsid w:val="00EE13E2"/>
    <w:rsid w:val="00EF05B9"/>
    <w:rsid w:val="00EF671C"/>
    <w:rsid w:val="00F053E8"/>
    <w:rsid w:val="00F07C54"/>
    <w:rsid w:val="00F2548A"/>
    <w:rsid w:val="00F27A04"/>
    <w:rsid w:val="00F36689"/>
    <w:rsid w:val="00F76807"/>
    <w:rsid w:val="00F832F6"/>
    <w:rsid w:val="00F86065"/>
    <w:rsid w:val="00FA21D4"/>
    <w:rsid w:val="00FB2003"/>
    <w:rsid w:val="00FC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92CB0B"/>
  <w15:chartTrackingRefBased/>
  <w15:docId w15:val="{CF321A74-38A7-4967-A191-CD8608F8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E13E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D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youtu.be/FhxEhMviFGo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museumsvictoria.com.au/website/immigrationmuseum/discoverycentre/identity/videos/politics-videos/australian-of-the-year-speech-professor-michael-dodson/index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s://youtu.be/4YDM0kd4D_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XwanLC7Lu0w" TargetMode="External"/><Relationship Id="rId20" Type="http://schemas.openxmlformats.org/officeDocument/2006/relationships/hyperlink" Target="https://www.youtube.com/watch?v=Sl82VMuuKI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gQq6QirJxs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vimeo.com/8721530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aywDT6yHMm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JY168904pcE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uzann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8683655CA74D6B9D00399E054A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2C21-00FE-43B2-AFD2-2A461205F47D}"/>
      </w:docPartPr>
      <w:docPartBody>
        <w:p w:rsidR="00693EAD" w:rsidRDefault="000C6DB5">
          <w:pPr>
            <w:pStyle w:val="2F8683655CA74D6B9D00399E054A37F1"/>
          </w:pPr>
          <w:r w:rsidRPr="00AA4794">
            <w:t>────</w:t>
          </w:r>
        </w:p>
      </w:docPartBody>
    </w:docPart>
    <w:docPart>
      <w:docPartPr>
        <w:name w:val="9AC5BD1399A34C289711A190FD026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702E6-3E82-4C48-83F4-D27C7EDBB836}"/>
      </w:docPartPr>
      <w:docPartBody>
        <w:p w:rsidR="00693EAD" w:rsidRDefault="000C6DB5">
          <w:pPr>
            <w:pStyle w:val="9AC5BD1399A34C289711A190FD026D0F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DB5"/>
    <w:rsid w:val="000C6DB5"/>
    <w:rsid w:val="000E2841"/>
    <w:rsid w:val="002E4BCE"/>
    <w:rsid w:val="00352B42"/>
    <w:rsid w:val="003840A1"/>
    <w:rsid w:val="00591091"/>
    <w:rsid w:val="005F0DA3"/>
    <w:rsid w:val="00623971"/>
    <w:rsid w:val="00665B5F"/>
    <w:rsid w:val="00693EAD"/>
    <w:rsid w:val="0074145E"/>
    <w:rsid w:val="00885325"/>
    <w:rsid w:val="0095448D"/>
    <w:rsid w:val="00A316F0"/>
    <w:rsid w:val="00B45AB1"/>
    <w:rsid w:val="00BD1419"/>
    <w:rsid w:val="00BE1B37"/>
    <w:rsid w:val="00BE7EB8"/>
    <w:rsid w:val="00D405D5"/>
    <w:rsid w:val="00D976E8"/>
    <w:rsid w:val="00E51B14"/>
    <w:rsid w:val="00EA472E"/>
    <w:rsid w:val="00EF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8668C18B304AD4AEC938C1268331F5">
    <w:name w:val="0C8668C18B304AD4AEC938C1268331F5"/>
  </w:style>
  <w:style w:type="paragraph" w:customStyle="1" w:styleId="2CA4567A1BEF4903BB6F2C22C7E0E969">
    <w:name w:val="2CA4567A1BEF4903BB6F2C22C7E0E969"/>
  </w:style>
  <w:style w:type="paragraph" w:customStyle="1" w:styleId="0B4C07DBA9564240AC2945CCFD6D7958">
    <w:name w:val="0B4C07DBA9564240AC2945CCFD6D7958"/>
  </w:style>
  <w:style w:type="paragraph" w:customStyle="1" w:styleId="F7B00BAC61DA4A178E67112F015CFE87">
    <w:name w:val="F7B00BAC61DA4A178E67112F015CFE87"/>
  </w:style>
  <w:style w:type="paragraph" w:customStyle="1" w:styleId="A4D63DE2E6634784B211AAAD215F9207">
    <w:name w:val="A4D63DE2E6634784B211AAAD215F9207"/>
  </w:style>
  <w:style w:type="paragraph" w:customStyle="1" w:styleId="2F8683655CA74D6B9D00399E054A37F1">
    <w:name w:val="2F8683655CA74D6B9D00399E054A37F1"/>
  </w:style>
  <w:style w:type="paragraph" w:customStyle="1" w:styleId="E44299F660D84049933D5F7B68D0D1B3">
    <w:name w:val="E44299F660D84049933D5F7B68D0D1B3"/>
  </w:style>
  <w:style w:type="paragraph" w:customStyle="1" w:styleId="9AC5BD1399A34C289711A190FD026D0F">
    <w:name w:val="9AC5BD1399A34C289711A190FD026D0F"/>
  </w:style>
  <w:style w:type="paragraph" w:customStyle="1" w:styleId="5B56D12978784A4EAD5788D5732048D0">
    <w:name w:val="5B56D12978784A4EAD5788D5732048D0"/>
  </w:style>
  <w:style w:type="paragraph" w:customStyle="1" w:styleId="E88BF87A94164A3DBE885829200EC8ED">
    <w:name w:val="E88BF87A94164A3DBE885829200EC8ED"/>
  </w:style>
  <w:style w:type="paragraph" w:customStyle="1" w:styleId="FB083A2D664A4EB1ADC37585C849B24D">
    <w:name w:val="FB083A2D664A4EB1ADC37585C849B24D"/>
  </w:style>
  <w:style w:type="paragraph" w:customStyle="1" w:styleId="B39B9A4543584C519B924D2E14F9FBA4">
    <w:name w:val="B39B9A4543584C519B924D2E14F9FBA4"/>
  </w:style>
  <w:style w:type="paragraph" w:customStyle="1" w:styleId="99495292F80D4ABDB12A8E99228A0119">
    <w:name w:val="99495292F80D4ABDB12A8E99228A0119"/>
  </w:style>
  <w:style w:type="paragraph" w:customStyle="1" w:styleId="F988647F38174FE59B8CF60509A42F6F">
    <w:name w:val="F988647F38174FE59B8CF60509A42F6F"/>
  </w:style>
  <w:style w:type="paragraph" w:customStyle="1" w:styleId="704363E2B94F42468EC1388604390591">
    <w:name w:val="704363E2B94F42468EC1388604390591"/>
  </w:style>
  <w:style w:type="paragraph" w:customStyle="1" w:styleId="507D18A4EFF74298B49A91807F162C85">
    <w:name w:val="507D18A4EFF74298B49A91807F162C85"/>
  </w:style>
  <w:style w:type="paragraph" w:customStyle="1" w:styleId="E344448820A14BDF8ECF551427DD51E9">
    <w:name w:val="E344448820A14BDF8ECF551427DD51E9"/>
  </w:style>
  <w:style w:type="paragraph" w:customStyle="1" w:styleId="37C84574AD694003AA94A9BECB9683FE">
    <w:name w:val="37C84574AD694003AA94A9BECB9683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F7D0C-9DCD-0A4F-AA9A-5BD6AC8A3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C:\Users\Suzanne\AppData\Roaming\Microsoft\Templates\Seasonal event flyer.dotx</Template>
  <TotalTime>6</TotalTime>
  <Pages>4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lazenby</dc:creator>
  <cp:keywords/>
  <dc:description/>
  <cp:lastModifiedBy>Microsoft Office User</cp:lastModifiedBy>
  <cp:revision>4</cp:revision>
  <cp:lastPrinted>2019-04-11T09:50:00Z</cp:lastPrinted>
  <dcterms:created xsi:type="dcterms:W3CDTF">2019-05-04T04:07:00Z</dcterms:created>
  <dcterms:modified xsi:type="dcterms:W3CDTF">2019-05-04T04:14:00Z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